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245A4" w:rsidRDefault="005158B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7120255</wp:posOffset>
                </wp:positionH>
                <wp:positionV relativeFrom="paragraph">
                  <wp:posOffset>1081405</wp:posOffset>
                </wp:positionV>
                <wp:extent cx="613728" cy="886460"/>
                <wp:effectExtent l="38100" t="19050" r="34290" b="66040"/>
                <wp:wrapNone/>
                <wp:docPr id="15" name="Volný tv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28" cy="886460"/>
                        </a:xfrm>
                        <a:custGeom>
                          <a:avLst/>
                          <a:gdLst>
                            <a:gd name="connsiteX0" fmla="*/ 348018 w 600502"/>
                            <a:gd name="connsiteY0" fmla="*/ 0 h 859809"/>
                            <a:gd name="connsiteX1" fmla="*/ 566383 w 600502"/>
                            <a:gd name="connsiteY1" fmla="*/ 0 h 859809"/>
                            <a:gd name="connsiteX2" fmla="*/ 600502 w 600502"/>
                            <a:gd name="connsiteY2" fmla="*/ 327547 h 859809"/>
                            <a:gd name="connsiteX3" fmla="*/ 457200 w 600502"/>
                            <a:gd name="connsiteY3" fmla="*/ 341194 h 859809"/>
                            <a:gd name="connsiteX4" fmla="*/ 334371 w 600502"/>
                            <a:gd name="connsiteY4" fmla="*/ 382138 h 859809"/>
                            <a:gd name="connsiteX5" fmla="*/ 313899 w 600502"/>
                            <a:gd name="connsiteY5" fmla="*/ 395785 h 859809"/>
                            <a:gd name="connsiteX6" fmla="*/ 279780 w 600502"/>
                            <a:gd name="connsiteY6" fmla="*/ 429905 h 859809"/>
                            <a:gd name="connsiteX7" fmla="*/ 0 w 600502"/>
                            <a:gd name="connsiteY7" fmla="*/ 859809 h 859809"/>
                            <a:gd name="connsiteX8" fmla="*/ 225189 w 600502"/>
                            <a:gd name="connsiteY8" fmla="*/ 416257 h 859809"/>
                            <a:gd name="connsiteX9" fmla="*/ 252484 w 600502"/>
                            <a:gd name="connsiteY9" fmla="*/ 388961 h 859809"/>
                            <a:gd name="connsiteX10" fmla="*/ 341194 w 600502"/>
                            <a:gd name="connsiteY10" fmla="*/ 313899 h 859809"/>
                            <a:gd name="connsiteX11" fmla="*/ 348018 w 600502"/>
                            <a:gd name="connsiteY11" fmla="*/ 0 h 859809"/>
                            <a:gd name="connsiteX0" fmla="*/ 348018 w 600502"/>
                            <a:gd name="connsiteY0" fmla="*/ 0 h 859809"/>
                            <a:gd name="connsiteX1" fmla="*/ 566383 w 600502"/>
                            <a:gd name="connsiteY1" fmla="*/ 0 h 859809"/>
                            <a:gd name="connsiteX2" fmla="*/ 600502 w 600502"/>
                            <a:gd name="connsiteY2" fmla="*/ 327547 h 859809"/>
                            <a:gd name="connsiteX3" fmla="*/ 457200 w 600502"/>
                            <a:gd name="connsiteY3" fmla="*/ 341194 h 859809"/>
                            <a:gd name="connsiteX4" fmla="*/ 334371 w 600502"/>
                            <a:gd name="connsiteY4" fmla="*/ 382138 h 859809"/>
                            <a:gd name="connsiteX5" fmla="*/ 313899 w 600502"/>
                            <a:gd name="connsiteY5" fmla="*/ 395785 h 859809"/>
                            <a:gd name="connsiteX6" fmla="*/ 279780 w 600502"/>
                            <a:gd name="connsiteY6" fmla="*/ 429905 h 859809"/>
                            <a:gd name="connsiteX7" fmla="*/ 0 w 600502"/>
                            <a:gd name="connsiteY7" fmla="*/ 859809 h 859809"/>
                            <a:gd name="connsiteX8" fmla="*/ 225189 w 600502"/>
                            <a:gd name="connsiteY8" fmla="*/ 416257 h 859809"/>
                            <a:gd name="connsiteX9" fmla="*/ 252484 w 600502"/>
                            <a:gd name="connsiteY9" fmla="*/ 388961 h 859809"/>
                            <a:gd name="connsiteX10" fmla="*/ 336664 w 600502"/>
                            <a:gd name="connsiteY10" fmla="*/ 295792 h 859809"/>
                            <a:gd name="connsiteX11" fmla="*/ 348018 w 600502"/>
                            <a:gd name="connsiteY11" fmla="*/ 0 h 859809"/>
                            <a:gd name="connsiteX0" fmla="*/ 348018 w 600502"/>
                            <a:gd name="connsiteY0" fmla="*/ 0 h 859809"/>
                            <a:gd name="connsiteX1" fmla="*/ 566383 w 600502"/>
                            <a:gd name="connsiteY1" fmla="*/ 0 h 859809"/>
                            <a:gd name="connsiteX2" fmla="*/ 600502 w 600502"/>
                            <a:gd name="connsiteY2" fmla="*/ 327547 h 859809"/>
                            <a:gd name="connsiteX3" fmla="*/ 457200 w 600502"/>
                            <a:gd name="connsiteY3" fmla="*/ 341194 h 859809"/>
                            <a:gd name="connsiteX4" fmla="*/ 334371 w 600502"/>
                            <a:gd name="connsiteY4" fmla="*/ 382138 h 859809"/>
                            <a:gd name="connsiteX5" fmla="*/ 313899 w 600502"/>
                            <a:gd name="connsiteY5" fmla="*/ 395785 h 859809"/>
                            <a:gd name="connsiteX6" fmla="*/ 279780 w 600502"/>
                            <a:gd name="connsiteY6" fmla="*/ 429905 h 859809"/>
                            <a:gd name="connsiteX7" fmla="*/ 0 w 600502"/>
                            <a:gd name="connsiteY7" fmla="*/ 859809 h 859809"/>
                            <a:gd name="connsiteX8" fmla="*/ 225189 w 600502"/>
                            <a:gd name="connsiteY8" fmla="*/ 416257 h 859809"/>
                            <a:gd name="connsiteX9" fmla="*/ 247953 w 600502"/>
                            <a:gd name="connsiteY9" fmla="*/ 375380 h 859809"/>
                            <a:gd name="connsiteX10" fmla="*/ 336664 w 600502"/>
                            <a:gd name="connsiteY10" fmla="*/ 295792 h 859809"/>
                            <a:gd name="connsiteX11" fmla="*/ 348018 w 600502"/>
                            <a:gd name="connsiteY11" fmla="*/ 0 h 859809"/>
                            <a:gd name="connsiteX0" fmla="*/ 343489 w 600502"/>
                            <a:gd name="connsiteY0" fmla="*/ 0 h 864336"/>
                            <a:gd name="connsiteX1" fmla="*/ 566383 w 600502"/>
                            <a:gd name="connsiteY1" fmla="*/ 4527 h 864336"/>
                            <a:gd name="connsiteX2" fmla="*/ 600502 w 600502"/>
                            <a:gd name="connsiteY2" fmla="*/ 332074 h 864336"/>
                            <a:gd name="connsiteX3" fmla="*/ 457200 w 600502"/>
                            <a:gd name="connsiteY3" fmla="*/ 345721 h 864336"/>
                            <a:gd name="connsiteX4" fmla="*/ 334371 w 600502"/>
                            <a:gd name="connsiteY4" fmla="*/ 386665 h 864336"/>
                            <a:gd name="connsiteX5" fmla="*/ 313899 w 600502"/>
                            <a:gd name="connsiteY5" fmla="*/ 400312 h 864336"/>
                            <a:gd name="connsiteX6" fmla="*/ 279780 w 600502"/>
                            <a:gd name="connsiteY6" fmla="*/ 434432 h 864336"/>
                            <a:gd name="connsiteX7" fmla="*/ 0 w 600502"/>
                            <a:gd name="connsiteY7" fmla="*/ 864336 h 864336"/>
                            <a:gd name="connsiteX8" fmla="*/ 225189 w 600502"/>
                            <a:gd name="connsiteY8" fmla="*/ 420784 h 864336"/>
                            <a:gd name="connsiteX9" fmla="*/ 247953 w 600502"/>
                            <a:gd name="connsiteY9" fmla="*/ 379907 h 864336"/>
                            <a:gd name="connsiteX10" fmla="*/ 336664 w 600502"/>
                            <a:gd name="connsiteY10" fmla="*/ 300319 h 864336"/>
                            <a:gd name="connsiteX11" fmla="*/ 343489 w 600502"/>
                            <a:gd name="connsiteY11" fmla="*/ 0 h 864336"/>
                            <a:gd name="connsiteX0" fmla="*/ 352548 w 609561"/>
                            <a:gd name="connsiteY0" fmla="*/ 0 h 886972"/>
                            <a:gd name="connsiteX1" fmla="*/ 575442 w 609561"/>
                            <a:gd name="connsiteY1" fmla="*/ 4527 h 886972"/>
                            <a:gd name="connsiteX2" fmla="*/ 609561 w 609561"/>
                            <a:gd name="connsiteY2" fmla="*/ 332074 h 886972"/>
                            <a:gd name="connsiteX3" fmla="*/ 466259 w 609561"/>
                            <a:gd name="connsiteY3" fmla="*/ 345721 h 886972"/>
                            <a:gd name="connsiteX4" fmla="*/ 343430 w 609561"/>
                            <a:gd name="connsiteY4" fmla="*/ 386665 h 886972"/>
                            <a:gd name="connsiteX5" fmla="*/ 322958 w 609561"/>
                            <a:gd name="connsiteY5" fmla="*/ 400312 h 886972"/>
                            <a:gd name="connsiteX6" fmla="*/ 288839 w 609561"/>
                            <a:gd name="connsiteY6" fmla="*/ 434432 h 886972"/>
                            <a:gd name="connsiteX7" fmla="*/ 0 w 609561"/>
                            <a:gd name="connsiteY7" fmla="*/ 886972 h 886972"/>
                            <a:gd name="connsiteX8" fmla="*/ 234248 w 609561"/>
                            <a:gd name="connsiteY8" fmla="*/ 420784 h 886972"/>
                            <a:gd name="connsiteX9" fmla="*/ 257012 w 609561"/>
                            <a:gd name="connsiteY9" fmla="*/ 379907 h 886972"/>
                            <a:gd name="connsiteX10" fmla="*/ 345723 w 609561"/>
                            <a:gd name="connsiteY10" fmla="*/ 300319 h 886972"/>
                            <a:gd name="connsiteX11" fmla="*/ 352548 w 609561"/>
                            <a:gd name="connsiteY11" fmla="*/ 0 h 886972"/>
                            <a:gd name="connsiteX0" fmla="*/ 352548 w 609561"/>
                            <a:gd name="connsiteY0" fmla="*/ 0 h 886972"/>
                            <a:gd name="connsiteX1" fmla="*/ 575442 w 609561"/>
                            <a:gd name="connsiteY1" fmla="*/ 4527 h 886972"/>
                            <a:gd name="connsiteX2" fmla="*/ 609561 w 609561"/>
                            <a:gd name="connsiteY2" fmla="*/ 332074 h 886972"/>
                            <a:gd name="connsiteX3" fmla="*/ 466259 w 609561"/>
                            <a:gd name="connsiteY3" fmla="*/ 336661 h 886972"/>
                            <a:gd name="connsiteX4" fmla="*/ 343430 w 609561"/>
                            <a:gd name="connsiteY4" fmla="*/ 386665 h 886972"/>
                            <a:gd name="connsiteX5" fmla="*/ 322958 w 609561"/>
                            <a:gd name="connsiteY5" fmla="*/ 400312 h 886972"/>
                            <a:gd name="connsiteX6" fmla="*/ 288839 w 609561"/>
                            <a:gd name="connsiteY6" fmla="*/ 434432 h 886972"/>
                            <a:gd name="connsiteX7" fmla="*/ 0 w 609561"/>
                            <a:gd name="connsiteY7" fmla="*/ 886972 h 886972"/>
                            <a:gd name="connsiteX8" fmla="*/ 234248 w 609561"/>
                            <a:gd name="connsiteY8" fmla="*/ 420784 h 886972"/>
                            <a:gd name="connsiteX9" fmla="*/ 257012 w 609561"/>
                            <a:gd name="connsiteY9" fmla="*/ 379907 h 886972"/>
                            <a:gd name="connsiteX10" fmla="*/ 345723 w 609561"/>
                            <a:gd name="connsiteY10" fmla="*/ 300319 h 886972"/>
                            <a:gd name="connsiteX11" fmla="*/ 352548 w 609561"/>
                            <a:gd name="connsiteY11" fmla="*/ 0 h 886972"/>
                            <a:gd name="connsiteX0" fmla="*/ 352548 w 609561"/>
                            <a:gd name="connsiteY0" fmla="*/ 0 h 886972"/>
                            <a:gd name="connsiteX1" fmla="*/ 575442 w 609561"/>
                            <a:gd name="connsiteY1" fmla="*/ 4527 h 886972"/>
                            <a:gd name="connsiteX2" fmla="*/ 609561 w 609561"/>
                            <a:gd name="connsiteY2" fmla="*/ 332074 h 886972"/>
                            <a:gd name="connsiteX3" fmla="*/ 466259 w 609561"/>
                            <a:gd name="connsiteY3" fmla="*/ 336661 h 886972"/>
                            <a:gd name="connsiteX4" fmla="*/ 343430 w 609561"/>
                            <a:gd name="connsiteY4" fmla="*/ 386665 h 886972"/>
                            <a:gd name="connsiteX5" fmla="*/ 322958 w 609561"/>
                            <a:gd name="connsiteY5" fmla="*/ 400312 h 886972"/>
                            <a:gd name="connsiteX6" fmla="*/ 269771 w 609561"/>
                            <a:gd name="connsiteY6" fmla="*/ 434432 h 886972"/>
                            <a:gd name="connsiteX7" fmla="*/ 0 w 609561"/>
                            <a:gd name="connsiteY7" fmla="*/ 886972 h 886972"/>
                            <a:gd name="connsiteX8" fmla="*/ 234248 w 609561"/>
                            <a:gd name="connsiteY8" fmla="*/ 420784 h 886972"/>
                            <a:gd name="connsiteX9" fmla="*/ 257012 w 609561"/>
                            <a:gd name="connsiteY9" fmla="*/ 379907 h 886972"/>
                            <a:gd name="connsiteX10" fmla="*/ 345723 w 609561"/>
                            <a:gd name="connsiteY10" fmla="*/ 300319 h 886972"/>
                            <a:gd name="connsiteX11" fmla="*/ 352548 w 609561"/>
                            <a:gd name="connsiteY11" fmla="*/ 0 h 886972"/>
                            <a:gd name="connsiteX0" fmla="*/ 352548 w 609561"/>
                            <a:gd name="connsiteY0" fmla="*/ 0 h 886972"/>
                            <a:gd name="connsiteX1" fmla="*/ 575442 w 609561"/>
                            <a:gd name="connsiteY1" fmla="*/ 4527 h 886972"/>
                            <a:gd name="connsiteX2" fmla="*/ 609561 w 609561"/>
                            <a:gd name="connsiteY2" fmla="*/ 332074 h 886972"/>
                            <a:gd name="connsiteX3" fmla="*/ 466259 w 609561"/>
                            <a:gd name="connsiteY3" fmla="*/ 336661 h 886972"/>
                            <a:gd name="connsiteX4" fmla="*/ 343430 w 609561"/>
                            <a:gd name="connsiteY4" fmla="*/ 386665 h 886972"/>
                            <a:gd name="connsiteX5" fmla="*/ 322958 w 609561"/>
                            <a:gd name="connsiteY5" fmla="*/ 395546 h 886972"/>
                            <a:gd name="connsiteX6" fmla="*/ 269771 w 609561"/>
                            <a:gd name="connsiteY6" fmla="*/ 434432 h 886972"/>
                            <a:gd name="connsiteX7" fmla="*/ 0 w 609561"/>
                            <a:gd name="connsiteY7" fmla="*/ 886972 h 886972"/>
                            <a:gd name="connsiteX8" fmla="*/ 234248 w 609561"/>
                            <a:gd name="connsiteY8" fmla="*/ 420784 h 886972"/>
                            <a:gd name="connsiteX9" fmla="*/ 257012 w 609561"/>
                            <a:gd name="connsiteY9" fmla="*/ 379907 h 886972"/>
                            <a:gd name="connsiteX10" fmla="*/ 345723 w 609561"/>
                            <a:gd name="connsiteY10" fmla="*/ 300319 h 886972"/>
                            <a:gd name="connsiteX11" fmla="*/ 352548 w 609561"/>
                            <a:gd name="connsiteY11" fmla="*/ 0 h 886972"/>
                            <a:gd name="connsiteX0" fmla="*/ 352548 w 609561"/>
                            <a:gd name="connsiteY0" fmla="*/ 0 h 886972"/>
                            <a:gd name="connsiteX1" fmla="*/ 575442 w 609561"/>
                            <a:gd name="connsiteY1" fmla="*/ 4527 h 886972"/>
                            <a:gd name="connsiteX2" fmla="*/ 609561 w 609561"/>
                            <a:gd name="connsiteY2" fmla="*/ 332074 h 886972"/>
                            <a:gd name="connsiteX3" fmla="*/ 466259 w 609561"/>
                            <a:gd name="connsiteY3" fmla="*/ 336661 h 886972"/>
                            <a:gd name="connsiteX4" fmla="*/ 338662 w 609561"/>
                            <a:gd name="connsiteY4" fmla="*/ 377135 h 886972"/>
                            <a:gd name="connsiteX5" fmla="*/ 322958 w 609561"/>
                            <a:gd name="connsiteY5" fmla="*/ 395546 h 886972"/>
                            <a:gd name="connsiteX6" fmla="*/ 269771 w 609561"/>
                            <a:gd name="connsiteY6" fmla="*/ 434432 h 886972"/>
                            <a:gd name="connsiteX7" fmla="*/ 0 w 609561"/>
                            <a:gd name="connsiteY7" fmla="*/ 886972 h 886972"/>
                            <a:gd name="connsiteX8" fmla="*/ 234248 w 609561"/>
                            <a:gd name="connsiteY8" fmla="*/ 420784 h 886972"/>
                            <a:gd name="connsiteX9" fmla="*/ 257012 w 609561"/>
                            <a:gd name="connsiteY9" fmla="*/ 379907 h 886972"/>
                            <a:gd name="connsiteX10" fmla="*/ 345723 w 609561"/>
                            <a:gd name="connsiteY10" fmla="*/ 300319 h 886972"/>
                            <a:gd name="connsiteX11" fmla="*/ 352548 w 609561"/>
                            <a:gd name="connsiteY11" fmla="*/ 0 h 886972"/>
                            <a:gd name="connsiteX0" fmla="*/ 352548 w 614329"/>
                            <a:gd name="connsiteY0" fmla="*/ 0 h 886972"/>
                            <a:gd name="connsiteX1" fmla="*/ 575442 w 614329"/>
                            <a:gd name="connsiteY1" fmla="*/ 4527 h 886972"/>
                            <a:gd name="connsiteX2" fmla="*/ 614329 w 614329"/>
                            <a:gd name="connsiteY2" fmla="*/ 317778 h 886972"/>
                            <a:gd name="connsiteX3" fmla="*/ 466259 w 614329"/>
                            <a:gd name="connsiteY3" fmla="*/ 336661 h 886972"/>
                            <a:gd name="connsiteX4" fmla="*/ 338662 w 614329"/>
                            <a:gd name="connsiteY4" fmla="*/ 377135 h 886972"/>
                            <a:gd name="connsiteX5" fmla="*/ 322958 w 614329"/>
                            <a:gd name="connsiteY5" fmla="*/ 395546 h 886972"/>
                            <a:gd name="connsiteX6" fmla="*/ 269771 w 614329"/>
                            <a:gd name="connsiteY6" fmla="*/ 434432 h 886972"/>
                            <a:gd name="connsiteX7" fmla="*/ 0 w 614329"/>
                            <a:gd name="connsiteY7" fmla="*/ 886972 h 886972"/>
                            <a:gd name="connsiteX8" fmla="*/ 234248 w 614329"/>
                            <a:gd name="connsiteY8" fmla="*/ 420784 h 886972"/>
                            <a:gd name="connsiteX9" fmla="*/ 257012 w 614329"/>
                            <a:gd name="connsiteY9" fmla="*/ 379907 h 886972"/>
                            <a:gd name="connsiteX10" fmla="*/ 345723 w 614329"/>
                            <a:gd name="connsiteY10" fmla="*/ 300319 h 886972"/>
                            <a:gd name="connsiteX11" fmla="*/ 352548 w 614329"/>
                            <a:gd name="connsiteY11" fmla="*/ 0 h 886972"/>
                            <a:gd name="connsiteX0" fmla="*/ 352548 w 614329"/>
                            <a:gd name="connsiteY0" fmla="*/ 0 h 886972"/>
                            <a:gd name="connsiteX1" fmla="*/ 575442 w 614329"/>
                            <a:gd name="connsiteY1" fmla="*/ 4527 h 886972"/>
                            <a:gd name="connsiteX2" fmla="*/ 614329 w 614329"/>
                            <a:gd name="connsiteY2" fmla="*/ 317778 h 886972"/>
                            <a:gd name="connsiteX3" fmla="*/ 466259 w 614329"/>
                            <a:gd name="connsiteY3" fmla="*/ 322366 h 886972"/>
                            <a:gd name="connsiteX4" fmla="*/ 338662 w 614329"/>
                            <a:gd name="connsiteY4" fmla="*/ 377135 h 886972"/>
                            <a:gd name="connsiteX5" fmla="*/ 322958 w 614329"/>
                            <a:gd name="connsiteY5" fmla="*/ 395546 h 886972"/>
                            <a:gd name="connsiteX6" fmla="*/ 269771 w 614329"/>
                            <a:gd name="connsiteY6" fmla="*/ 434432 h 886972"/>
                            <a:gd name="connsiteX7" fmla="*/ 0 w 614329"/>
                            <a:gd name="connsiteY7" fmla="*/ 886972 h 886972"/>
                            <a:gd name="connsiteX8" fmla="*/ 234248 w 614329"/>
                            <a:gd name="connsiteY8" fmla="*/ 420784 h 886972"/>
                            <a:gd name="connsiteX9" fmla="*/ 257012 w 614329"/>
                            <a:gd name="connsiteY9" fmla="*/ 379907 h 886972"/>
                            <a:gd name="connsiteX10" fmla="*/ 345723 w 614329"/>
                            <a:gd name="connsiteY10" fmla="*/ 300319 h 886972"/>
                            <a:gd name="connsiteX11" fmla="*/ 352548 w 614329"/>
                            <a:gd name="connsiteY11" fmla="*/ 0 h 8869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14329" h="886972">
                              <a:moveTo>
                                <a:pt x="352548" y="0"/>
                              </a:moveTo>
                              <a:lnTo>
                                <a:pt x="575442" y="4527"/>
                              </a:lnTo>
                              <a:lnTo>
                                <a:pt x="614329" y="317778"/>
                              </a:lnTo>
                              <a:lnTo>
                                <a:pt x="466259" y="322366"/>
                              </a:lnTo>
                              <a:lnTo>
                                <a:pt x="338662" y="377135"/>
                              </a:lnTo>
                              <a:lnTo>
                                <a:pt x="322958" y="395546"/>
                              </a:lnTo>
                              <a:lnTo>
                                <a:pt x="269771" y="434432"/>
                              </a:lnTo>
                              <a:lnTo>
                                <a:pt x="0" y="886972"/>
                              </a:lnTo>
                              <a:lnTo>
                                <a:pt x="234248" y="420784"/>
                              </a:lnTo>
                              <a:lnTo>
                                <a:pt x="257012" y="379907"/>
                              </a:lnTo>
                              <a:lnTo>
                                <a:pt x="345723" y="300319"/>
                              </a:lnTo>
                              <a:lnTo>
                                <a:pt x="352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0E8">
                            <a:alpha val="75000"/>
                          </a:srgbClr>
                        </a:solidFill>
                        <a:ln>
                          <a:solidFill>
                            <a:srgbClr val="DA20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A406" id="Volný tvar 15" o:spid="_x0000_s1026" style="position:absolute;margin-left:560.65pt;margin-top:85.15pt;width:48.35pt;height:6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329,88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" path="m352548,l575442,4527r38887,313251l466259,322366,338662,377135r-15704,18411l269771,434432,,886972,234248,420784r22764,-40877l345723,300319,352548,xe" fillcolor="#da20e8" strokecolor="#da20e8" strokeweight="1pt">
                <v:fill opacity="49087f"/>
                <v:stroke joinstyle="miter"/>
                <v:path arrowok="t" o:connecttype="custom" o:connectlocs="352203,0;574879,4524;613728,317595;465803,322180;338331,376917;322642,395318;269507,434181;0,886460;234019,420541;256761,379688;345385,300146;352203,0" o:connectangles="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888813" wp14:editId="51D91319">
                <wp:simplePos x="0" y="0"/>
                <wp:positionH relativeFrom="column">
                  <wp:posOffset>5797550</wp:posOffset>
                </wp:positionH>
                <wp:positionV relativeFrom="paragraph">
                  <wp:posOffset>254000</wp:posOffset>
                </wp:positionV>
                <wp:extent cx="2630805" cy="301625"/>
                <wp:effectExtent l="0" t="0" r="17145" b="2222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301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EEF" w:rsidRPr="005158B6" w:rsidRDefault="00104EEF" w:rsidP="00104E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8B6">
                              <w:rPr>
                                <w:b/>
                              </w:rPr>
                              <w:t>pozemky v podílovém spoluvlastnictví Jčk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88813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456.5pt;margin-top:20pt;width:207.15pt;height:2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" fillcolor="#5b9bd5 [3204]" strokecolor="#5b9bd5 [3204]" strokeweight=".5pt">
                <v:textbox>
                  <w:txbxContent>
                    <w:p w:rsidR="00104EEF" w:rsidRPr="005158B6" w:rsidRDefault="00104EEF" w:rsidP="00104EEF">
                      <w:pPr>
                        <w:jc w:val="center"/>
                        <w:rPr>
                          <w:b/>
                        </w:rPr>
                      </w:pPr>
                      <w:r w:rsidRPr="005158B6">
                        <w:rPr>
                          <w:b/>
                        </w:rPr>
                        <w:t>pozemky v podílovém spoluvlastnictví Jčk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4501515</wp:posOffset>
                </wp:positionV>
                <wp:extent cx="1811020" cy="301625"/>
                <wp:effectExtent l="19050" t="19050" r="36830" b="412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3016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93F81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F59" w:rsidRPr="00BC4F59" w:rsidRDefault="00BC4F59" w:rsidP="00BC4F59">
                            <w:pPr>
                              <w:jc w:val="center"/>
                              <w:rPr>
                                <w:b/>
                                <w:color w:val="DAFFC4" w:themeColor="background1"/>
                              </w:rPr>
                            </w:pPr>
                            <w:r w:rsidRPr="00BC4F59">
                              <w:rPr>
                                <w:b/>
                                <w:color w:val="DAFFC4" w:themeColor="background1"/>
                              </w:rPr>
                              <w:t>hranice vzletových rovin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margin-left:16.6pt;margin-top:354.45pt;width:142.6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" filled="f" strokecolor="#93f818" strokeweight="4pt">
                <v:textbox>
                  <w:txbxContent>
                    <w:p w:rsidR="00BC4F59" w:rsidRPr="00BC4F59" w:rsidRDefault="00BC4F59" w:rsidP="00BC4F59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BC4F59">
                        <w:rPr>
                          <w:b/>
                          <w:color w:val="FFFFFF" w:themeColor="background1"/>
                        </w:rPr>
                        <w:t>hranice vzletových rovin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9FF275" wp14:editId="2C255722">
                <wp:simplePos x="0" y="0"/>
                <wp:positionH relativeFrom="column">
                  <wp:posOffset>234950</wp:posOffset>
                </wp:positionH>
                <wp:positionV relativeFrom="paragraph">
                  <wp:posOffset>4977130</wp:posOffset>
                </wp:positionV>
                <wp:extent cx="1790700" cy="301625"/>
                <wp:effectExtent l="19050" t="19050" r="38100" b="4127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016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8B6" w:rsidRPr="00BC4F59" w:rsidRDefault="005158B6" w:rsidP="005158B6">
                            <w:pPr>
                              <w:jc w:val="center"/>
                              <w:rPr>
                                <w:b/>
                                <w:color w:val="DAFFC4" w:themeColor="background1"/>
                              </w:rPr>
                            </w:pPr>
                            <w:r>
                              <w:rPr>
                                <w:b/>
                                <w:color w:val="DAFFC4" w:themeColor="background1"/>
                              </w:rPr>
                              <w:t>oplocení letiště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F275" id="Textové pole 20" o:spid="_x0000_s1028" type="#_x0000_t202" style="position:absolute;margin-left:18.5pt;margin-top:391.9pt;width:141pt;height:2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" filled="f" strokecolor="#ffc000" strokeweight="4pt">
                <v:textbox>
                  <w:txbxContent>
                    <w:p w:rsidR="005158B6" w:rsidRPr="00BC4F59" w:rsidRDefault="005158B6" w:rsidP="005158B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oplocení letiště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8A9E7" wp14:editId="5F6AE0F4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1819910" cy="301625"/>
                <wp:effectExtent l="0" t="0" r="27940" b="2222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01625"/>
                        </a:xfrm>
                        <a:prstGeom prst="rect">
                          <a:avLst/>
                        </a:prstGeom>
                        <a:solidFill>
                          <a:srgbClr val="DA20E8"/>
                        </a:solidFill>
                        <a:ln w="6350">
                          <a:solidFill>
                            <a:srgbClr val="DA20E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F59" w:rsidRPr="005158B6" w:rsidRDefault="00BC4F59" w:rsidP="00BC4F5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8B6">
                              <w:rPr>
                                <w:b/>
                              </w:rPr>
                              <w:t>pozemky ve vlastnictví Jčk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A9E7" id="Textové pole 8" o:spid="_x0000_s1029" type="#_x0000_t202" style="position:absolute;margin-left:0;margin-top:22.2pt;width:143.3pt;height:23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" fillcolor="#da20e8" strokecolor="#da20e8" strokeweight=".5pt">
                <v:textbox>
                  <w:txbxContent>
                    <w:p w:rsidR="00BC4F59" w:rsidRPr="005158B6" w:rsidRDefault="00BC4F59" w:rsidP="00BC4F59">
                      <w:pPr>
                        <w:jc w:val="center"/>
                        <w:rPr>
                          <w:b/>
                        </w:rPr>
                      </w:pPr>
                      <w:r w:rsidRPr="005158B6">
                        <w:rPr>
                          <w:b/>
                        </w:rPr>
                        <w:t>pozemky ve vlastnictví Jčk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6847002</wp:posOffset>
                </wp:positionH>
                <wp:positionV relativeFrom="paragraph">
                  <wp:posOffset>2165274</wp:posOffset>
                </wp:positionV>
                <wp:extent cx="2048256" cy="2333549"/>
                <wp:effectExtent l="38100" t="38100" r="28575" b="29210"/>
                <wp:wrapNone/>
                <wp:docPr id="19" name="Volný tv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6" cy="2333549"/>
                        </a:xfrm>
                        <a:custGeom>
                          <a:avLst/>
                          <a:gdLst>
                            <a:gd name="connsiteX0" fmla="*/ 2048256 w 2048256"/>
                            <a:gd name="connsiteY0" fmla="*/ 36576 h 2333549"/>
                            <a:gd name="connsiteX1" fmla="*/ 1901952 w 2048256"/>
                            <a:gd name="connsiteY1" fmla="*/ 0 h 2333549"/>
                            <a:gd name="connsiteX2" fmla="*/ 1411833 w 2048256"/>
                            <a:gd name="connsiteY2" fmla="*/ 175565 h 2333549"/>
                            <a:gd name="connsiteX3" fmla="*/ 153619 w 2048256"/>
                            <a:gd name="connsiteY3" fmla="*/ 321869 h 2333549"/>
                            <a:gd name="connsiteX4" fmla="*/ 0 w 2048256"/>
                            <a:gd name="connsiteY4" fmla="*/ 1345997 h 2333549"/>
                            <a:gd name="connsiteX5" fmla="*/ 1236269 w 2048256"/>
                            <a:gd name="connsiteY5" fmla="*/ 1843430 h 2333549"/>
                            <a:gd name="connsiteX6" fmla="*/ 1616659 w 2048256"/>
                            <a:gd name="connsiteY6" fmla="*/ 2150669 h 2333549"/>
                            <a:gd name="connsiteX7" fmla="*/ 1814169 w 2048256"/>
                            <a:gd name="connsiteY7" fmla="*/ 2150669 h 2333549"/>
                            <a:gd name="connsiteX8" fmla="*/ 1784909 w 2048256"/>
                            <a:gd name="connsiteY8" fmla="*/ 2289657 h 2333549"/>
                            <a:gd name="connsiteX9" fmla="*/ 2033625 w 2048256"/>
                            <a:gd name="connsiteY9" fmla="*/ 2333549 h 2333549"/>
                            <a:gd name="connsiteX0" fmla="*/ 2048256 w 2048256"/>
                            <a:gd name="connsiteY0" fmla="*/ 36576 h 2333549"/>
                            <a:gd name="connsiteX1" fmla="*/ 1901952 w 2048256"/>
                            <a:gd name="connsiteY1" fmla="*/ 0 h 2333549"/>
                            <a:gd name="connsiteX2" fmla="*/ 1411833 w 2048256"/>
                            <a:gd name="connsiteY2" fmla="*/ 175565 h 2333549"/>
                            <a:gd name="connsiteX3" fmla="*/ 153619 w 2048256"/>
                            <a:gd name="connsiteY3" fmla="*/ 321869 h 2333549"/>
                            <a:gd name="connsiteX4" fmla="*/ 0 w 2048256"/>
                            <a:gd name="connsiteY4" fmla="*/ 1345997 h 2333549"/>
                            <a:gd name="connsiteX5" fmla="*/ 1236269 w 2048256"/>
                            <a:gd name="connsiteY5" fmla="*/ 1843430 h 2333549"/>
                            <a:gd name="connsiteX6" fmla="*/ 1616659 w 2048256"/>
                            <a:gd name="connsiteY6" fmla="*/ 2121401 h 2333549"/>
                            <a:gd name="connsiteX7" fmla="*/ 1814169 w 2048256"/>
                            <a:gd name="connsiteY7" fmla="*/ 2150669 h 2333549"/>
                            <a:gd name="connsiteX8" fmla="*/ 1784909 w 2048256"/>
                            <a:gd name="connsiteY8" fmla="*/ 2289657 h 2333549"/>
                            <a:gd name="connsiteX9" fmla="*/ 2033625 w 2048256"/>
                            <a:gd name="connsiteY9" fmla="*/ 2333549 h 2333549"/>
                            <a:gd name="connsiteX0" fmla="*/ 2048256 w 2048256"/>
                            <a:gd name="connsiteY0" fmla="*/ 36576 h 2333549"/>
                            <a:gd name="connsiteX1" fmla="*/ 1901952 w 2048256"/>
                            <a:gd name="connsiteY1" fmla="*/ 0 h 2333549"/>
                            <a:gd name="connsiteX2" fmla="*/ 1411833 w 2048256"/>
                            <a:gd name="connsiteY2" fmla="*/ 175565 h 2333549"/>
                            <a:gd name="connsiteX3" fmla="*/ 153619 w 2048256"/>
                            <a:gd name="connsiteY3" fmla="*/ 321869 h 2333549"/>
                            <a:gd name="connsiteX4" fmla="*/ 0 w 2048256"/>
                            <a:gd name="connsiteY4" fmla="*/ 1345997 h 2333549"/>
                            <a:gd name="connsiteX5" fmla="*/ 1228952 w 2048256"/>
                            <a:gd name="connsiteY5" fmla="*/ 1858064 h 2333549"/>
                            <a:gd name="connsiteX6" fmla="*/ 1616659 w 2048256"/>
                            <a:gd name="connsiteY6" fmla="*/ 2121401 h 2333549"/>
                            <a:gd name="connsiteX7" fmla="*/ 1814169 w 2048256"/>
                            <a:gd name="connsiteY7" fmla="*/ 2150669 h 2333549"/>
                            <a:gd name="connsiteX8" fmla="*/ 1784909 w 2048256"/>
                            <a:gd name="connsiteY8" fmla="*/ 2289657 h 2333549"/>
                            <a:gd name="connsiteX9" fmla="*/ 2033625 w 2048256"/>
                            <a:gd name="connsiteY9" fmla="*/ 2333549 h 23335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48256" h="2333549">
                              <a:moveTo>
                                <a:pt x="2048256" y="36576"/>
                              </a:moveTo>
                              <a:lnTo>
                                <a:pt x="1901952" y="0"/>
                              </a:lnTo>
                              <a:lnTo>
                                <a:pt x="1411833" y="175565"/>
                              </a:lnTo>
                              <a:lnTo>
                                <a:pt x="153619" y="321869"/>
                              </a:lnTo>
                              <a:lnTo>
                                <a:pt x="0" y="1345997"/>
                              </a:lnTo>
                              <a:lnTo>
                                <a:pt x="1228952" y="1858064"/>
                              </a:lnTo>
                              <a:lnTo>
                                <a:pt x="1616659" y="2121401"/>
                              </a:lnTo>
                              <a:lnTo>
                                <a:pt x="1814169" y="2150669"/>
                              </a:lnTo>
                              <a:lnTo>
                                <a:pt x="1784909" y="2289657"/>
                              </a:lnTo>
                              <a:lnTo>
                                <a:pt x="2033625" y="2333549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BD268" id="Volný tvar 19" o:spid="_x0000_s1026" style="position:absolute;margin-left:539.15pt;margin-top:170.5pt;width:161.3pt;height:18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48256,233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" path="m2048256,36576l1901952,,1411833,175565,153619,321869,,1345997r1228952,512067l1616659,2121401r197510,29268l1784909,2289657r248716,43892e" filled="f" strokecolor="#ffc000" strokeweight="5pt">
                <v:stroke joinstyle="miter"/>
                <v:path arrowok="t" o:connecttype="custom" o:connectlocs="2048256,36576;1901952,0;1411833,175565;153619,321869;0,1345997;1228952,1858064;1616659,2121401;1814169,2150669;1784909,2289657;2033625,2333549" o:connectangles="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6791124</wp:posOffset>
                </wp:positionH>
                <wp:positionV relativeFrom="paragraph">
                  <wp:posOffset>2952455</wp:posOffset>
                </wp:positionV>
                <wp:extent cx="1139588" cy="1869743"/>
                <wp:effectExtent l="19050" t="19050" r="41910" b="35560"/>
                <wp:wrapNone/>
                <wp:docPr id="16" name="Volný tv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588" cy="1869743"/>
                        </a:xfrm>
                        <a:custGeom>
                          <a:avLst/>
                          <a:gdLst>
                            <a:gd name="connsiteX0" fmla="*/ 0 w 1139588"/>
                            <a:gd name="connsiteY0" fmla="*/ 0 h 1869743"/>
                            <a:gd name="connsiteX1" fmla="*/ 88711 w 1139588"/>
                            <a:gd name="connsiteY1" fmla="*/ 13648 h 1869743"/>
                            <a:gd name="connsiteX2" fmla="*/ 6824 w 1139588"/>
                            <a:gd name="connsiteY2" fmla="*/ 580030 h 1869743"/>
                            <a:gd name="connsiteX3" fmla="*/ 334370 w 1139588"/>
                            <a:gd name="connsiteY3" fmla="*/ 709684 h 1869743"/>
                            <a:gd name="connsiteX4" fmla="*/ 1078173 w 1139588"/>
                            <a:gd name="connsiteY4" fmla="*/ 1030406 h 1869743"/>
                            <a:gd name="connsiteX5" fmla="*/ 1139588 w 1139588"/>
                            <a:gd name="connsiteY5" fmla="*/ 1596788 h 1869743"/>
                            <a:gd name="connsiteX6" fmla="*/ 723332 w 1139588"/>
                            <a:gd name="connsiteY6" fmla="*/ 1603612 h 1869743"/>
                            <a:gd name="connsiteX7" fmla="*/ 743803 w 1139588"/>
                            <a:gd name="connsiteY7" fmla="*/ 1869743 h 1869743"/>
                            <a:gd name="connsiteX8" fmla="*/ 368490 w 1139588"/>
                            <a:gd name="connsiteY8" fmla="*/ 1801505 h 1869743"/>
                            <a:gd name="connsiteX9" fmla="*/ 368490 w 1139588"/>
                            <a:gd name="connsiteY9" fmla="*/ 1610436 h 1869743"/>
                            <a:gd name="connsiteX10" fmla="*/ 40944 w 1139588"/>
                            <a:gd name="connsiteY10" fmla="*/ 1617260 h 1869743"/>
                            <a:gd name="connsiteX11" fmla="*/ 0 w 1139588"/>
                            <a:gd name="connsiteY11" fmla="*/ 0 h 1869743"/>
                            <a:gd name="connsiteX0" fmla="*/ 0 w 1139588"/>
                            <a:gd name="connsiteY0" fmla="*/ 0 h 1869743"/>
                            <a:gd name="connsiteX1" fmla="*/ 88711 w 1139588"/>
                            <a:gd name="connsiteY1" fmla="*/ 13648 h 1869743"/>
                            <a:gd name="connsiteX2" fmla="*/ 6824 w 1139588"/>
                            <a:gd name="connsiteY2" fmla="*/ 580030 h 1869743"/>
                            <a:gd name="connsiteX3" fmla="*/ 334370 w 1139588"/>
                            <a:gd name="connsiteY3" fmla="*/ 709684 h 1869743"/>
                            <a:gd name="connsiteX4" fmla="*/ 1078173 w 1139588"/>
                            <a:gd name="connsiteY4" fmla="*/ 1030406 h 1869743"/>
                            <a:gd name="connsiteX5" fmla="*/ 1139588 w 1139588"/>
                            <a:gd name="connsiteY5" fmla="*/ 1596788 h 1869743"/>
                            <a:gd name="connsiteX6" fmla="*/ 723332 w 1139588"/>
                            <a:gd name="connsiteY6" fmla="*/ 1603612 h 1869743"/>
                            <a:gd name="connsiteX7" fmla="*/ 743803 w 1139588"/>
                            <a:gd name="connsiteY7" fmla="*/ 1869743 h 1869743"/>
                            <a:gd name="connsiteX8" fmla="*/ 413773 w 1139588"/>
                            <a:gd name="connsiteY8" fmla="*/ 1710955 h 1869743"/>
                            <a:gd name="connsiteX9" fmla="*/ 368490 w 1139588"/>
                            <a:gd name="connsiteY9" fmla="*/ 1610436 h 1869743"/>
                            <a:gd name="connsiteX10" fmla="*/ 40944 w 1139588"/>
                            <a:gd name="connsiteY10" fmla="*/ 1617260 h 1869743"/>
                            <a:gd name="connsiteX11" fmla="*/ 0 w 1139588"/>
                            <a:gd name="connsiteY11" fmla="*/ 0 h 1869743"/>
                            <a:gd name="connsiteX0" fmla="*/ 0 w 1139588"/>
                            <a:gd name="connsiteY0" fmla="*/ 0 h 1869743"/>
                            <a:gd name="connsiteX1" fmla="*/ 88711 w 1139588"/>
                            <a:gd name="connsiteY1" fmla="*/ 13648 h 1869743"/>
                            <a:gd name="connsiteX2" fmla="*/ 6824 w 1139588"/>
                            <a:gd name="connsiteY2" fmla="*/ 580030 h 1869743"/>
                            <a:gd name="connsiteX3" fmla="*/ 334370 w 1139588"/>
                            <a:gd name="connsiteY3" fmla="*/ 709684 h 1869743"/>
                            <a:gd name="connsiteX4" fmla="*/ 1078173 w 1139588"/>
                            <a:gd name="connsiteY4" fmla="*/ 1030406 h 1869743"/>
                            <a:gd name="connsiteX5" fmla="*/ 1139588 w 1139588"/>
                            <a:gd name="connsiteY5" fmla="*/ 1596788 h 1869743"/>
                            <a:gd name="connsiteX6" fmla="*/ 723332 w 1139588"/>
                            <a:gd name="connsiteY6" fmla="*/ 1603612 h 1869743"/>
                            <a:gd name="connsiteX7" fmla="*/ 743803 w 1139588"/>
                            <a:gd name="connsiteY7" fmla="*/ 1869743 h 1869743"/>
                            <a:gd name="connsiteX8" fmla="*/ 359434 w 1139588"/>
                            <a:gd name="connsiteY8" fmla="*/ 1787923 h 1869743"/>
                            <a:gd name="connsiteX9" fmla="*/ 368490 w 1139588"/>
                            <a:gd name="connsiteY9" fmla="*/ 1610436 h 1869743"/>
                            <a:gd name="connsiteX10" fmla="*/ 40944 w 1139588"/>
                            <a:gd name="connsiteY10" fmla="*/ 1617260 h 1869743"/>
                            <a:gd name="connsiteX11" fmla="*/ 0 w 1139588"/>
                            <a:gd name="connsiteY11" fmla="*/ 0 h 1869743"/>
                            <a:gd name="connsiteX0" fmla="*/ 0 w 1139588"/>
                            <a:gd name="connsiteY0" fmla="*/ 0 h 1869743"/>
                            <a:gd name="connsiteX1" fmla="*/ 88711 w 1139588"/>
                            <a:gd name="connsiteY1" fmla="*/ 13648 h 1869743"/>
                            <a:gd name="connsiteX2" fmla="*/ 6824 w 1139588"/>
                            <a:gd name="connsiteY2" fmla="*/ 580030 h 1869743"/>
                            <a:gd name="connsiteX3" fmla="*/ 334370 w 1139588"/>
                            <a:gd name="connsiteY3" fmla="*/ 709684 h 1869743"/>
                            <a:gd name="connsiteX4" fmla="*/ 1078173 w 1139588"/>
                            <a:gd name="connsiteY4" fmla="*/ 1030406 h 1869743"/>
                            <a:gd name="connsiteX5" fmla="*/ 1139588 w 1139588"/>
                            <a:gd name="connsiteY5" fmla="*/ 1596788 h 1869743"/>
                            <a:gd name="connsiteX6" fmla="*/ 723332 w 1139588"/>
                            <a:gd name="connsiteY6" fmla="*/ 1603612 h 1869743"/>
                            <a:gd name="connsiteX7" fmla="*/ 743803 w 1139588"/>
                            <a:gd name="connsiteY7" fmla="*/ 1869743 h 1869743"/>
                            <a:gd name="connsiteX8" fmla="*/ 359434 w 1139588"/>
                            <a:gd name="connsiteY8" fmla="*/ 1787923 h 1869743"/>
                            <a:gd name="connsiteX9" fmla="*/ 368490 w 1139588"/>
                            <a:gd name="connsiteY9" fmla="*/ 1610436 h 1869743"/>
                            <a:gd name="connsiteX10" fmla="*/ 36416 w 1139588"/>
                            <a:gd name="connsiteY10" fmla="*/ 1599150 h 1869743"/>
                            <a:gd name="connsiteX11" fmla="*/ 0 w 1139588"/>
                            <a:gd name="connsiteY11" fmla="*/ 0 h 18697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139588" h="1869743">
                              <a:moveTo>
                                <a:pt x="0" y="0"/>
                              </a:moveTo>
                              <a:lnTo>
                                <a:pt x="88711" y="13648"/>
                              </a:lnTo>
                              <a:lnTo>
                                <a:pt x="6824" y="580030"/>
                              </a:lnTo>
                              <a:lnTo>
                                <a:pt x="334370" y="709684"/>
                              </a:lnTo>
                              <a:lnTo>
                                <a:pt x="1078173" y="1030406"/>
                              </a:lnTo>
                              <a:lnTo>
                                <a:pt x="1139588" y="1596788"/>
                              </a:lnTo>
                              <a:lnTo>
                                <a:pt x="723332" y="1603612"/>
                              </a:lnTo>
                              <a:lnTo>
                                <a:pt x="743803" y="1869743"/>
                              </a:lnTo>
                              <a:lnTo>
                                <a:pt x="359434" y="1787923"/>
                              </a:lnTo>
                              <a:lnTo>
                                <a:pt x="368490" y="1610436"/>
                              </a:lnTo>
                              <a:lnTo>
                                <a:pt x="36416" y="1599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0E8">
                            <a:alpha val="75000"/>
                          </a:srgbClr>
                        </a:solidFill>
                        <a:ln>
                          <a:solidFill>
                            <a:srgbClr val="DA20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9680A" id="Volný tvar 16" o:spid="_x0000_s1026" style="position:absolute;margin-left:534.75pt;margin-top:232.5pt;width:89.75pt;height:147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9588,1869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" path="m,l88711,13648,6824,580030,334370,709684r743803,320722l1139588,1596788r-416256,6824l743803,1869743,359434,1787923r9056,-177487l36416,1599150,,xe" fillcolor="#da20e8" strokecolor="#da20e8" strokeweight="1pt">
                <v:fill opacity="49087f"/>
                <v:stroke joinstyle="miter"/>
                <v:path arrowok="t" o:connecttype="custom" o:connectlocs="0,0;88711,13648;6824,580030;334370,709684;1078173,1030406;1139588,1596788;723332,1603612;743803,1869743;359434,1787923;368490,1610436;36416,1599150;0,0" o:connectangles="0,0,0,0,0,0,0,0,0,0,0,0"/>
              </v:shape>
            </w:pict>
          </mc:Fallback>
        </mc:AlternateContent>
      </w:r>
      <w:r w:rsidR="002E2F2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5102653</wp:posOffset>
                </wp:positionH>
                <wp:positionV relativeFrom="paragraph">
                  <wp:posOffset>942585</wp:posOffset>
                </wp:positionV>
                <wp:extent cx="2003425" cy="4372610"/>
                <wp:effectExtent l="19050" t="19050" r="34925" b="46990"/>
                <wp:wrapNone/>
                <wp:docPr id="14" name="Volný tv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425" cy="4372610"/>
                        </a:xfrm>
                        <a:custGeom>
                          <a:avLst/>
                          <a:gdLst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604299 w 2003728"/>
                            <a:gd name="connsiteY3" fmla="*/ 4126727 h 4373217"/>
                            <a:gd name="connsiteX4" fmla="*/ 962108 w 2003728"/>
                            <a:gd name="connsiteY4" fmla="*/ 4285753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43200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32167 w 2003728"/>
                            <a:gd name="connsiteY17" fmla="*/ 1176793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604299 w 2003728"/>
                            <a:gd name="connsiteY3" fmla="*/ 4126727 h 4373217"/>
                            <a:gd name="connsiteX4" fmla="*/ 953053 w 2003728"/>
                            <a:gd name="connsiteY4" fmla="*/ 4267643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43200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32167 w 2003728"/>
                            <a:gd name="connsiteY17" fmla="*/ 1176793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604299 w 2003728"/>
                            <a:gd name="connsiteY3" fmla="*/ 4126727 h 4373217"/>
                            <a:gd name="connsiteX4" fmla="*/ 953053 w 2003728"/>
                            <a:gd name="connsiteY4" fmla="*/ 4235952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43200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32167 w 2003728"/>
                            <a:gd name="connsiteY17" fmla="*/ 1176793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604299 w 2003728"/>
                            <a:gd name="connsiteY3" fmla="*/ 4126727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43200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32167 w 2003728"/>
                            <a:gd name="connsiteY17" fmla="*/ 1176793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608826 w 2003728"/>
                            <a:gd name="connsiteY3" fmla="*/ 4018071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43200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32167 w 2003728"/>
                            <a:gd name="connsiteY17" fmla="*/ 1176793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43200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32167 w 2003728"/>
                            <a:gd name="connsiteY17" fmla="*/ 1176793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43200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818982 w 2003728"/>
                            <a:gd name="connsiteY17" fmla="*/ 1176793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43200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45750 w 2003728"/>
                            <a:gd name="connsiteY17" fmla="*/ 1163211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320793 w 2003728"/>
                            <a:gd name="connsiteY10" fmla="*/ 2851857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45750 w 2003728"/>
                            <a:gd name="connsiteY17" fmla="*/ 1163211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51151 h 4373217"/>
                            <a:gd name="connsiteX10" fmla="*/ 1248355 w 2003728"/>
                            <a:gd name="connsiteY10" fmla="*/ 2716036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45750 w 2003728"/>
                            <a:gd name="connsiteY17" fmla="*/ 1163211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19459 h 4373217"/>
                            <a:gd name="connsiteX10" fmla="*/ 1248355 w 2003728"/>
                            <a:gd name="connsiteY10" fmla="*/ 2716036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85676 w 2003728"/>
                            <a:gd name="connsiteY14" fmla="*/ 353833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45750 w 2003728"/>
                            <a:gd name="connsiteY17" fmla="*/ 1163211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19459 h 4373217"/>
                            <a:gd name="connsiteX10" fmla="*/ 1248355 w 2003728"/>
                            <a:gd name="connsiteY10" fmla="*/ 2716036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590600 w 2003728"/>
                            <a:gd name="connsiteY14" fmla="*/ 3431740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45750 w 2003728"/>
                            <a:gd name="connsiteY17" fmla="*/ 1163211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19459 h 4373217"/>
                            <a:gd name="connsiteX10" fmla="*/ 1248355 w 2003728"/>
                            <a:gd name="connsiteY10" fmla="*/ 2716036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49457 w 2003728"/>
                            <a:gd name="connsiteY14" fmla="*/ 3526815 h 4373217"/>
                            <a:gd name="connsiteX15" fmla="*/ 1558455 w 2003728"/>
                            <a:gd name="connsiteY15" fmla="*/ 1693627 h 4373217"/>
                            <a:gd name="connsiteX16" fmla="*/ 1733384 w 2003728"/>
                            <a:gd name="connsiteY16" fmla="*/ 1717481 h 4373217"/>
                            <a:gd name="connsiteX17" fmla="*/ 1945750 w 2003728"/>
                            <a:gd name="connsiteY17" fmla="*/ 1163211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  <a:gd name="connsiteX0" fmla="*/ 198782 w 2003728"/>
                            <a:gd name="connsiteY0" fmla="*/ 0 h 4373217"/>
                            <a:gd name="connsiteX1" fmla="*/ 0 w 2003728"/>
                            <a:gd name="connsiteY1" fmla="*/ 962107 h 4373217"/>
                            <a:gd name="connsiteX2" fmla="*/ 477078 w 2003728"/>
                            <a:gd name="connsiteY2" fmla="*/ 1137036 h 4373217"/>
                            <a:gd name="connsiteX3" fmla="*/ 595244 w 2003728"/>
                            <a:gd name="connsiteY3" fmla="*/ 4095035 h 4373217"/>
                            <a:gd name="connsiteX4" fmla="*/ 957580 w 2003728"/>
                            <a:gd name="connsiteY4" fmla="*/ 4254061 h 4373217"/>
                            <a:gd name="connsiteX5" fmla="*/ 1129085 w 2003728"/>
                            <a:gd name="connsiteY5" fmla="*/ 4301655 h 4373217"/>
                            <a:gd name="connsiteX6" fmla="*/ 1335819 w 2003728"/>
                            <a:gd name="connsiteY6" fmla="*/ 4373217 h 4373217"/>
                            <a:gd name="connsiteX7" fmla="*/ 1137036 w 2003728"/>
                            <a:gd name="connsiteY7" fmla="*/ 1550504 h 4373217"/>
                            <a:gd name="connsiteX8" fmla="*/ 1391478 w 2003728"/>
                            <a:gd name="connsiteY8" fmla="*/ 1637968 h 4373217"/>
                            <a:gd name="connsiteX9" fmla="*/ 1439186 w 2003728"/>
                            <a:gd name="connsiteY9" fmla="*/ 2719459 h 4373217"/>
                            <a:gd name="connsiteX10" fmla="*/ 1248355 w 2003728"/>
                            <a:gd name="connsiteY10" fmla="*/ 2716036 h 4373217"/>
                            <a:gd name="connsiteX11" fmla="*/ 1256306 w 2003728"/>
                            <a:gd name="connsiteY11" fmla="*/ 2782956 h 4373217"/>
                            <a:gd name="connsiteX12" fmla="*/ 1439186 w 2003728"/>
                            <a:gd name="connsiteY12" fmla="*/ 2782956 h 4373217"/>
                            <a:gd name="connsiteX13" fmla="*/ 1478942 w 2003728"/>
                            <a:gd name="connsiteY13" fmla="*/ 3490622 h 4373217"/>
                            <a:gd name="connsiteX14" fmla="*/ 1649457 w 2003728"/>
                            <a:gd name="connsiteY14" fmla="*/ 3526815 h 4373217"/>
                            <a:gd name="connsiteX15" fmla="*/ 1576563 w 2003728"/>
                            <a:gd name="connsiteY15" fmla="*/ 1698155 h 4373217"/>
                            <a:gd name="connsiteX16" fmla="*/ 1733384 w 2003728"/>
                            <a:gd name="connsiteY16" fmla="*/ 1717481 h 4373217"/>
                            <a:gd name="connsiteX17" fmla="*/ 1945750 w 2003728"/>
                            <a:gd name="connsiteY17" fmla="*/ 1163211 h 4373217"/>
                            <a:gd name="connsiteX18" fmla="*/ 2003728 w 2003728"/>
                            <a:gd name="connsiteY18" fmla="*/ 119269 h 4373217"/>
                            <a:gd name="connsiteX19" fmla="*/ 198782 w 2003728"/>
                            <a:gd name="connsiteY19" fmla="*/ 0 h 43732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003728" h="4373217">
                              <a:moveTo>
                                <a:pt x="198782" y="0"/>
                              </a:moveTo>
                              <a:lnTo>
                                <a:pt x="0" y="962107"/>
                              </a:lnTo>
                              <a:lnTo>
                                <a:pt x="477078" y="1137036"/>
                              </a:lnTo>
                              <a:lnTo>
                                <a:pt x="595244" y="4095035"/>
                              </a:lnTo>
                              <a:lnTo>
                                <a:pt x="957580" y="4254061"/>
                              </a:lnTo>
                              <a:lnTo>
                                <a:pt x="1129085" y="4301655"/>
                              </a:lnTo>
                              <a:lnTo>
                                <a:pt x="1335819" y="4373217"/>
                              </a:lnTo>
                              <a:lnTo>
                                <a:pt x="1137036" y="1550504"/>
                              </a:lnTo>
                              <a:lnTo>
                                <a:pt x="1391478" y="1637968"/>
                              </a:lnTo>
                              <a:lnTo>
                                <a:pt x="1439186" y="2719459"/>
                              </a:lnTo>
                              <a:lnTo>
                                <a:pt x="1248355" y="2716036"/>
                              </a:lnTo>
                              <a:lnTo>
                                <a:pt x="1256306" y="2782956"/>
                              </a:lnTo>
                              <a:lnTo>
                                <a:pt x="1439186" y="2782956"/>
                              </a:lnTo>
                              <a:lnTo>
                                <a:pt x="1478942" y="3490622"/>
                              </a:lnTo>
                              <a:lnTo>
                                <a:pt x="1649457" y="3526815"/>
                              </a:lnTo>
                              <a:lnTo>
                                <a:pt x="1576563" y="1698155"/>
                              </a:lnTo>
                              <a:lnTo>
                                <a:pt x="1733384" y="1717481"/>
                              </a:lnTo>
                              <a:lnTo>
                                <a:pt x="1945750" y="1163211"/>
                              </a:lnTo>
                              <a:lnTo>
                                <a:pt x="2003728" y="119269"/>
                              </a:lnTo>
                              <a:lnTo>
                                <a:pt x="1987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0E8">
                            <a:alpha val="75000"/>
                          </a:srgbClr>
                        </a:solidFill>
                        <a:ln>
                          <a:solidFill>
                            <a:srgbClr val="DA20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38D83" id="Volný tvar 14" o:spid="_x0000_s1026" style="position:absolute;margin-left:401.8pt;margin-top:74.2pt;width:157.75pt;height:344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3728,437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" path="m198782,l,962107r477078,174929l595244,4095035r362336,159026l1129085,4301655r206734,71562l1137036,1550504r254442,87464l1439186,2719459r-190831,-3423l1256306,2782956r182880,l1478942,3490622r170515,36193l1576563,1698155r156821,19326l1945750,1163211,2003728,119269,198782,xe" fillcolor="#da20e8" strokecolor="#da20e8" strokeweight="1pt">
                <v:fill opacity="49087f"/>
                <v:stroke joinstyle="miter"/>
                <v:path arrowok="t" o:connecttype="custom" o:connectlocs="198752,0;0,961973;477006,1136878;595154,4094467;957435,4253471;1128914,4301058;1335617,4372610;1136864,1550289;1391268,1637741;1438968,2719082;1248166,2715659;1256116,2782570;1438968,2782570;1478718,3490138;1649208,3526325;1576325,1697919;1733122,1717243;1945456,1163050;2003425,119252;198752,0" o:connectangles="0,0,0,0,0,0,0,0,0,0,0,0,0,0,0,0,0,0,0,0"/>
              </v:shape>
            </w:pict>
          </mc:Fallback>
        </mc:AlternateContent>
      </w:r>
      <w:r w:rsidR="002E2F2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>
                <wp:simplePos x="0" y="0"/>
                <wp:positionH relativeFrom="column">
                  <wp:posOffset>1404312</wp:posOffset>
                </wp:positionH>
                <wp:positionV relativeFrom="paragraph">
                  <wp:posOffset>562340</wp:posOffset>
                </wp:positionV>
                <wp:extent cx="3463508" cy="4745990"/>
                <wp:effectExtent l="38100" t="19050" r="60960" b="35560"/>
                <wp:wrapNone/>
                <wp:docPr id="11" name="Vol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508" cy="4745990"/>
                        </a:xfrm>
                        <a:custGeom>
                          <a:avLst/>
                          <a:gdLst>
                            <a:gd name="connsiteX0" fmla="*/ 0 w 3482671"/>
                            <a:gd name="connsiteY0" fmla="*/ 0 h 4850295"/>
                            <a:gd name="connsiteX1" fmla="*/ 532737 w 3482671"/>
                            <a:gd name="connsiteY1" fmla="*/ 135172 h 4850295"/>
                            <a:gd name="connsiteX2" fmla="*/ 508883 w 3482671"/>
                            <a:gd name="connsiteY2" fmla="*/ 190831 h 4850295"/>
                            <a:gd name="connsiteX3" fmla="*/ 763325 w 3482671"/>
                            <a:gd name="connsiteY3" fmla="*/ 286247 h 4850295"/>
                            <a:gd name="connsiteX4" fmla="*/ 866692 w 3482671"/>
                            <a:gd name="connsiteY4" fmla="*/ 55659 h 4850295"/>
                            <a:gd name="connsiteX5" fmla="*/ 1089329 w 3482671"/>
                            <a:gd name="connsiteY5" fmla="*/ 87464 h 4850295"/>
                            <a:gd name="connsiteX6" fmla="*/ 1001864 w 3482671"/>
                            <a:gd name="connsiteY6" fmla="*/ 270344 h 4850295"/>
                            <a:gd name="connsiteX7" fmla="*/ 1208598 w 3482671"/>
                            <a:gd name="connsiteY7" fmla="*/ 318052 h 4850295"/>
                            <a:gd name="connsiteX8" fmla="*/ 1272209 w 3482671"/>
                            <a:gd name="connsiteY8" fmla="*/ 190831 h 4850295"/>
                            <a:gd name="connsiteX9" fmla="*/ 2122998 w 3482671"/>
                            <a:gd name="connsiteY9" fmla="*/ 246490 h 4850295"/>
                            <a:gd name="connsiteX10" fmla="*/ 1948069 w 3482671"/>
                            <a:gd name="connsiteY10" fmla="*/ 699714 h 4850295"/>
                            <a:gd name="connsiteX11" fmla="*/ 2401294 w 3482671"/>
                            <a:gd name="connsiteY11" fmla="*/ 858740 h 4850295"/>
                            <a:gd name="connsiteX12" fmla="*/ 2584174 w 3482671"/>
                            <a:gd name="connsiteY12" fmla="*/ 286247 h 4850295"/>
                            <a:gd name="connsiteX13" fmla="*/ 3450866 w 3482671"/>
                            <a:gd name="connsiteY13" fmla="*/ 326003 h 4850295"/>
                            <a:gd name="connsiteX14" fmla="*/ 3252083 w 3482671"/>
                            <a:gd name="connsiteY14" fmla="*/ 1137036 h 4850295"/>
                            <a:gd name="connsiteX15" fmla="*/ 3482671 w 3482671"/>
                            <a:gd name="connsiteY15" fmla="*/ 1248354 h 4850295"/>
                            <a:gd name="connsiteX16" fmla="*/ 3005593 w 3482671"/>
                            <a:gd name="connsiteY16" fmla="*/ 1113182 h 4850295"/>
                            <a:gd name="connsiteX17" fmla="*/ 3124862 w 3482671"/>
                            <a:gd name="connsiteY17" fmla="*/ 4444779 h 4850295"/>
                            <a:gd name="connsiteX18" fmla="*/ 2822713 w 3482671"/>
                            <a:gd name="connsiteY18" fmla="*/ 4548146 h 4850295"/>
                            <a:gd name="connsiteX19" fmla="*/ 2623930 w 3482671"/>
                            <a:gd name="connsiteY19" fmla="*/ 1001864 h 4850295"/>
                            <a:gd name="connsiteX20" fmla="*/ 2250219 w 3482671"/>
                            <a:gd name="connsiteY20" fmla="*/ 866692 h 4850295"/>
                            <a:gd name="connsiteX21" fmla="*/ 2441050 w 3482671"/>
                            <a:gd name="connsiteY21" fmla="*/ 3792772 h 4850295"/>
                            <a:gd name="connsiteX22" fmla="*/ 2075290 w 3482671"/>
                            <a:gd name="connsiteY22" fmla="*/ 3784820 h 4850295"/>
                            <a:gd name="connsiteX23" fmla="*/ 2122998 w 3482671"/>
                            <a:gd name="connsiteY23" fmla="*/ 4603805 h 4850295"/>
                            <a:gd name="connsiteX24" fmla="*/ 1979875 w 3482671"/>
                            <a:gd name="connsiteY24" fmla="*/ 4564048 h 4850295"/>
                            <a:gd name="connsiteX25" fmla="*/ 1884459 w 3482671"/>
                            <a:gd name="connsiteY25" fmla="*/ 4564048 h 4850295"/>
                            <a:gd name="connsiteX26" fmla="*/ 1781092 w 3482671"/>
                            <a:gd name="connsiteY26" fmla="*/ 4572000 h 4850295"/>
                            <a:gd name="connsiteX27" fmla="*/ 1693628 w 3482671"/>
                            <a:gd name="connsiteY27" fmla="*/ 3498574 h 4850295"/>
                            <a:gd name="connsiteX28" fmla="*/ 1296062 w 3482671"/>
                            <a:gd name="connsiteY28" fmla="*/ 3458817 h 4850295"/>
                            <a:gd name="connsiteX29" fmla="*/ 1407381 w 3482671"/>
                            <a:gd name="connsiteY29" fmla="*/ 4731026 h 4850295"/>
                            <a:gd name="connsiteX30" fmla="*/ 1033669 w 3482671"/>
                            <a:gd name="connsiteY30" fmla="*/ 4850295 h 4850295"/>
                            <a:gd name="connsiteX31" fmla="*/ 763325 w 3482671"/>
                            <a:gd name="connsiteY31" fmla="*/ 310100 h 4850295"/>
                            <a:gd name="connsiteX32" fmla="*/ 0 w 3482671"/>
                            <a:gd name="connsiteY32" fmla="*/ 0 h 4850295"/>
                            <a:gd name="connsiteX0" fmla="*/ 0 w 3482671"/>
                            <a:gd name="connsiteY0" fmla="*/ 0 h 4850295"/>
                            <a:gd name="connsiteX1" fmla="*/ 532737 w 3482671"/>
                            <a:gd name="connsiteY1" fmla="*/ 135172 h 4850295"/>
                            <a:gd name="connsiteX2" fmla="*/ 508883 w 3482671"/>
                            <a:gd name="connsiteY2" fmla="*/ 190831 h 4850295"/>
                            <a:gd name="connsiteX3" fmla="*/ 763325 w 3482671"/>
                            <a:gd name="connsiteY3" fmla="*/ 286247 h 4850295"/>
                            <a:gd name="connsiteX4" fmla="*/ 866692 w 3482671"/>
                            <a:gd name="connsiteY4" fmla="*/ 55659 h 4850295"/>
                            <a:gd name="connsiteX5" fmla="*/ 1089329 w 3482671"/>
                            <a:gd name="connsiteY5" fmla="*/ 87464 h 4850295"/>
                            <a:gd name="connsiteX6" fmla="*/ 1001864 w 3482671"/>
                            <a:gd name="connsiteY6" fmla="*/ 270344 h 4850295"/>
                            <a:gd name="connsiteX7" fmla="*/ 1208598 w 3482671"/>
                            <a:gd name="connsiteY7" fmla="*/ 318052 h 4850295"/>
                            <a:gd name="connsiteX8" fmla="*/ 1272209 w 3482671"/>
                            <a:gd name="connsiteY8" fmla="*/ 190831 h 4850295"/>
                            <a:gd name="connsiteX9" fmla="*/ 2122998 w 3482671"/>
                            <a:gd name="connsiteY9" fmla="*/ 246490 h 4850295"/>
                            <a:gd name="connsiteX10" fmla="*/ 1948069 w 3482671"/>
                            <a:gd name="connsiteY10" fmla="*/ 699714 h 4850295"/>
                            <a:gd name="connsiteX11" fmla="*/ 2401294 w 3482671"/>
                            <a:gd name="connsiteY11" fmla="*/ 858740 h 4850295"/>
                            <a:gd name="connsiteX12" fmla="*/ 2584174 w 3482671"/>
                            <a:gd name="connsiteY12" fmla="*/ 286247 h 4850295"/>
                            <a:gd name="connsiteX13" fmla="*/ 3450866 w 3482671"/>
                            <a:gd name="connsiteY13" fmla="*/ 326003 h 4850295"/>
                            <a:gd name="connsiteX14" fmla="*/ 3252083 w 3482671"/>
                            <a:gd name="connsiteY14" fmla="*/ 1137036 h 4850295"/>
                            <a:gd name="connsiteX15" fmla="*/ 3482671 w 3482671"/>
                            <a:gd name="connsiteY15" fmla="*/ 1248354 h 4850295"/>
                            <a:gd name="connsiteX16" fmla="*/ 3005593 w 3482671"/>
                            <a:gd name="connsiteY16" fmla="*/ 1113182 h 4850295"/>
                            <a:gd name="connsiteX17" fmla="*/ 3124862 w 3482671"/>
                            <a:gd name="connsiteY17" fmla="*/ 4444779 h 4850295"/>
                            <a:gd name="connsiteX18" fmla="*/ 2822713 w 3482671"/>
                            <a:gd name="connsiteY18" fmla="*/ 4548146 h 4850295"/>
                            <a:gd name="connsiteX19" fmla="*/ 2623930 w 3482671"/>
                            <a:gd name="connsiteY19" fmla="*/ 1001864 h 4850295"/>
                            <a:gd name="connsiteX20" fmla="*/ 2250219 w 3482671"/>
                            <a:gd name="connsiteY20" fmla="*/ 866692 h 4850295"/>
                            <a:gd name="connsiteX21" fmla="*/ 2441050 w 3482671"/>
                            <a:gd name="connsiteY21" fmla="*/ 3792772 h 4850295"/>
                            <a:gd name="connsiteX22" fmla="*/ 2075290 w 3482671"/>
                            <a:gd name="connsiteY22" fmla="*/ 3784820 h 4850295"/>
                            <a:gd name="connsiteX23" fmla="*/ 2122998 w 3482671"/>
                            <a:gd name="connsiteY23" fmla="*/ 4603805 h 4850295"/>
                            <a:gd name="connsiteX24" fmla="*/ 1979875 w 3482671"/>
                            <a:gd name="connsiteY24" fmla="*/ 4564048 h 4850295"/>
                            <a:gd name="connsiteX25" fmla="*/ 1884459 w 3482671"/>
                            <a:gd name="connsiteY25" fmla="*/ 4564048 h 4850295"/>
                            <a:gd name="connsiteX26" fmla="*/ 1781092 w 3482671"/>
                            <a:gd name="connsiteY26" fmla="*/ 4572000 h 4850295"/>
                            <a:gd name="connsiteX27" fmla="*/ 1693628 w 3482671"/>
                            <a:gd name="connsiteY27" fmla="*/ 3498574 h 4850295"/>
                            <a:gd name="connsiteX28" fmla="*/ 1296062 w 3482671"/>
                            <a:gd name="connsiteY28" fmla="*/ 3458817 h 4850295"/>
                            <a:gd name="connsiteX29" fmla="*/ 1407381 w 3482671"/>
                            <a:gd name="connsiteY29" fmla="*/ 4731026 h 4850295"/>
                            <a:gd name="connsiteX30" fmla="*/ 1033669 w 3482671"/>
                            <a:gd name="connsiteY30" fmla="*/ 4850295 h 4850295"/>
                            <a:gd name="connsiteX31" fmla="*/ 753275 w 3482671"/>
                            <a:gd name="connsiteY31" fmla="*/ 325172 h 4850295"/>
                            <a:gd name="connsiteX32" fmla="*/ 0 w 3482671"/>
                            <a:gd name="connsiteY32" fmla="*/ 0 h 4850295"/>
                            <a:gd name="connsiteX0" fmla="*/ 0 w 3482671"/>
                            <a:gd name="connsiteY0" fmla="*/ 0 h 4850295"/>
                            <a:gd name="connsiteX1" fmla="*/ 532737 w 3482671"/>
                            <a:gd name="connsiteY1" fmla="*/ 135172 h 4850295"/>
                            <a:gd name="connsiteX2" fmla="*/ 508883 w 3482671"/>
                            <a:gd name="connsiteY2" fmla="*/ 190831 h 4850295"/>
                            <a:gd name="connsiteX3" fmla="*/ 763325 w 3482671"/>
                            <a:gd name="connsiteY3" fmla="*/ 286247 h 4850295"/>
                            <a:gd name="connsiteX4" fmla="*/ 861668 w 3482671"/>
                            <a:gd name="connsiteY4" fmla="*/ 50634 h 4850295"/>
                            <a:gd name="connsiteX5" fmla="*/ 1089329 w 3482671"/>
                            <a:gd name="connsiteY5" fmla="*/ 87464 h 4850295"/>
                            <a:gd name="connsiteX6" fmla="*/ 1001864 w 3482671"/>
                            <a:gd name="connsiteY6" fmla="*/ 270344 h 4850295"/>
                            <a:gd name="connsiteX7" fmla="*/ 1208598 w 3482671"/>
                            <a:gd name="connsiteY7" fmla="*/ 318052 h 4850295"/>
                            <a:gd name="connsiteX8" fmla="*/ 1272209 w 3482671"/>
                            <a:gd name="connsiteY8" fmla="*/ 190831 h 4850295"/>
                            <a:gd name="connsiteX9" fmla="*/ 2122998 w 3482671"/>
                            <a:gd name="connsiteY9" fmla="*/ 246490 h 4850295"/>
                            <a:gd name="connsiteX10" fmla="*/ 1948069 w 3482671"/>
                            <a:gd name="connsiteY10" fmla="*/ 699714 h 4850295"/>
                            <a:gd name="connsiteX11" fmla="*/ 2401294 w 3482671"/>
                            <a:gd name="connsiteY11" fmla="*/ 858740 h 4850295"/>
                            <a:gd name="connsiteX12" fmla="*/ 2584174 w 3482671"/>
                            <a:gd name="connsiteY12" fmla="*/ 286247 h 4850295"/>
                            <a:gd name="connsiteX13" fmla="*/ 3450866 w 3482671"/>
                            <a:gd name="connsiteY13" fmla="*/ 326003 h 4850295"/>
                            <a:gd name="connsiteX14" fmla="*/ 3252083 w 3482671"/>
                            <a:gd name="connsiteY14" fmla="*/ 1137036 h 4850295"/>
                            <a:gd name="connsiteX15" fmla="*/ 3482671 w 3482671"/>
                            <a:gd name="connsiteY15" fmla="*/ 1248354 h 4850295"/>
                            <a:gd name="connsiteX16" fmla="*/ 3005593 w 3482671"/>
                            <a:gd name="connsiteY16" fmla="*/ 1113182 h 4850295"/>
                            <a:gd name="connsiteX17" fmla="*/ 3124862 w 3482671"/>
                            <a:gd name="connsiteY17" fmla="*/ 4444779 h 4850295"/>
                            <a:gd name="connsiteX18" fmla="*/ 2822713 w 3482671"/>
                            <a:gd name="connsiteY18" fmla="*/ 4548146 h 4850295"/>
                            <a:gd name="connsiteX19" fmla="*/ 2623930 w 3482671"/>
                            <a:gd name="connsiteY19" fmla="*/ 1001864 h 4850295"/>
                            <a:gd name="connsiteX20" fmla="*/ 2250219 w 3482671"/>
                            <a:gd name="connsiteY20" fmla="*/ 866692 h 4850295"/>
                            <a:gd name="connsiteX21" fmla="*/ 2441050 w 3482671"/>
                            <a:gd name="connsiteY21" fmla="*/ 3792772 h 4850295"/>
                            <a:gd name="connsiteX22" fmla="*/ 2075290 w 3482671"/>
                            <a:gd name="connsiteY22" fmla="*/ 3784820 h 4850295"/>
                            <a:gd name="connsiteX23" fmla="*/ 2122998 w 3482671"/>
                            <a:gd name="connsiteY23" fmla="*/ 4603805 h 4850295"/>
                            <a:gd name="connsiteX24" fmla="*/ 1979875 w 3482671"/>
                            <a:gd name="connsiteY24" fmla="*/ 4564048 h 4850295"/>
                            <a:gd name="connsiteX25" fmla="*/ 1884459 w 3482671"/>
                            <a:gd name="connsiteY25" fmla="*/ 4564048 h 4850295"/>
                            <a:gd name="connsiteX26" fmla="*/ 1781092 w 3482671"/>
                            <a:gd name="connsiteY26" fmla="*/ 4572000 h 4850295"/>
                            <a:gd name="connsiteX27" fmla="*/ 1693628 w 3482671"/>
                            <a:gd name="connsiteY27" fmla="*/ 3498574 h 4850295"/>
                            <a:gd name="connsiteX28" fmla="*/ 1296062 w 3482671"/>
                            <a:gd name="connsiteY28" fmla="*/ 3458817 h 4850295"/>
                            <a:gd name="connsiteX29" fmla="*/ 1407381 w 3482671"/>
                            <a:gd name="connsiteY29" fmla="*/ 4731026 h 4850295"/>
                            <a:gd name="connsiteX30" fmla="*/ 1033669 w 3482671"/>
                            <a:gd name="connsiteY30" fmla="*/ 4850295 h 4850295"/>
                            <a:gd name="connsiteX31" fmla="*/ 753275 w 3482671"/>
                            <a:gd name="connsiteY31" fmla="*/ 325172 h 4850295"/>
                            <a:gd name="connsiteX32" fmla="*/ 0 w 3482671"/>
                            <a:gd name="connsiteY32" fmla="*/ 0 h 4850295"/>
                            <a:gd name="connsiteX0" fmla="*/ 0 w 3482671"/>
                            <a:gd name="connsiteY0" fmla="*/ 0 h 4850295"/>
                            <a:gd name="connsiteX1" fmla="*/ 532737 w 3482671"/>
                            <a:gd name="connsiteY1" fmla="*/ 135172 h 4850295"/>
                            <a:gd name="connsiteX2" fmla="*/ 508883 w 3482671"/>
                            <a:gd name="connsiteY2" fmla="*/ 190831 h 4850295"/>
                            <a:gd name="connsiteX3" fmla="*/ 763325 w 3482671"/>
                            <a:gd name="connsiteY3" fmla="*/ 286247 h 4850295"/>
                            <a:gd name="connsiteX4" fmla="*/ 861668 w 3482671"/>
                            <a:gd name="connsiteY4" fmla="*/ 50634 h 4850295"/>
                            <a:gd name="connsiteX5" fmla="*/ 1089329 w 3482671"/>
                            <a:gd name="connsiteY5" fmla="*/ 87464 h 4850295"/>
                            <a:gd name="connsiteX6" fmla="*/ 1001864 w 3482671"/>
                            <a:gd name="connsiteY6" fmla="*/ 270344 h 4850295"/>
                            <a:gd name="connsiteX7" fmla="*/ 1208598 w 3482671"/>
                            <a:gd name="connsiteY7" fmla="*/ 318052 h 4850295"/>
                            <a:gd name="connsiteX8" fmla="*/ 1272209 w 3482671"/>
                            <a:gd name="connsiteY8" fmla="*/ 190831 h 4850295"/>
                            <a:gd name="connsiteX9" fmla="*/ 2122998 w 3482671"/>
                            <a:gd name="connsiteY9" fmla="*/ 246490 h 4850295"/>
                            <a:gd name="connsiteX10" fmla="*/ 1948069 w 3482671"/>
                            <a:gd name="connsiteY10" fmla="*/ 699714 h 4850295"/>
                            <a:gd name="connsiteX11" fmla="*/ 2401294 w 3482671"/>
                            <a:gd name="connsiteY11" fmla="*/ 858740 h 4850295"/>
                            <a:gd name="connsiteX12" fmla="*/ 2584174 w 3482671"/>
                            <a:gd name="connsiteY12" fmla="*/ 286247 h 4850295"/>
                            <a:gd name="connsiteX13" fmla="*/ 3450866 w 3482671"/>
                            <a:gd name="connsiteY13" fmla="*/ 326003 h 4850295"/>
                            <a:gd name="connsiteX14" fmla="*/ 3252083 w 3482671"/>
                            <a:gd name="connsiteY14" fmla="*/ 1137036 h 4850295"/>
                            <a:gd name="connsiteX15" fmla="*/ 3482671 w 3482671"/>
                            <a:gd name="connsiteY15" fmla="*/ 1248354 h 4850295"/>
                            <a:gd name="connsiteX16" fmla="*/ 3005593 w 3482671"/>
                            <a:gd name="connsiteY16" fmla="*/ 1113182 h 4850295"/>
                            <a:gd name="connsiteX17" fmla="*/ 3124862 w 3482671"/>
                            <a:gd name="connsiteY17" fmla="*/ 4444779 h 4850295"/>
                            <a:gd name="connsiteX18" fmla="*/ 2822713 w 3482671"/>
                            <a:gd name="connsiteY18" fmla="*/ 4548146 h 4850295"/>
                            <a:gd name="connsiteX19" fmla="*/ 2623930 w 3482671"/>
                            <a:gd name="connsiteY19" fmla="*/ 1001864 h 4850295"/>
                            <a:gd name="connsiteX20" fmla="*/ 2250219 w 3482671"/>
                            <a:gd name="connsiteY20" fmla="*/ 866692 h 4850295"/>
                            <a:gd name="connsiteX21" fmla="*/ 2441050 w 3482671"/>
                            <a:gd name="connsiteY21" fmla="*/ 3792772 h 4850295"/>
                            <a:gd name="connsiteX22" fmla="*/ 2075290 w 3482671"/>
                            <a:gd name="connsiteY22" fmla="*/ 3784820 h 4850295"/>
                            <a:gd name="connsiteX23" fmla="*/ 2122998 w 3482671"/>
                            <a:gd name="connsiteY23" fmla="*/ 4603805 h 4850295"/>
                            <a:gd name="connsiteX24" fmla="*/ 1979875 w 3482671"/>
                            <a:gd name="connsiteY24" fmla="*/ 4564048 h 4850295"/>
                            <a:gd name="connsiteX25" fmla="*/ 1884459 w 3482671"/>
                            <a:gd name="connsiteY25" fmla="*/ 4564048 h 4850295"/>
                            <a:gd name="connsiteX26" fmla="*/ 1764261 w 3482671"/>
                            <a:gd name="connsiteY26" fmla="*/ 4566390 h 4850295"/>
                            <a:gd name="connsiteX27" fmla="*/ 1693628 w 3482671"/>
                            <a:gd name="connsiteY27" fmla="*/ 3498574 h 4850295"/>
                            <a:gd name="connsiteX28" fmla="*/ 1296062 w 3482671"/>
                            <a:gd name="connsiteY28" fmla="*/ 3458817 h 4850295"/>
                            <a:gd name="connsiteX29" fmla="*/ 1407381 w 3482671"/>
                            <a:gd name="connsiteY29" fmla="*/ 4731026 h 4850295"/>
                            <a:gd name="connsiteX30" fmla="*/ 1033669 w 3482671"/>
                            <a:gd name="connsiteY30" fmla="*/ 4850295 h 4850295"/>
                            <a:gd name="connsiteX31" fmla="*/ 753275 w 3482671"/>
                            <a:gd name="connsiteY31" fmla="*/ 325172 h 4850295"/>
                            <a:gd name="connsiteX32" fmla="*/ 0 w 3482671"/>
                            <a:gd name="connsiteY32" fmla="*/ 0 h 4850295"/>
                            <a:gd name="connsiteX0" fmla="*/ 0 w 3467196"/>
                            <a:gd name="connsiteY0" fmla="*/ 0 h 4850295"/>
                            <a:gd name="connsiteX1" fmla="*/ 532737 w 3467196"/>
                            <a:gd name="connsiteY1" fmla="*/ 135172 h 4850295"/>
                            <a:gd name="connsiteX2" fmla="*/ 508883 w 3467196"/>
                            <a:gd name="connsiteY2" fmla="*/ 190831 h 4850295"/>
                            <a:gd name="connsiteX3" fmla="*/ 763325 w 3467196"/>
                            <a:gd name="connsiteY3" fmla="*/ 286247 h 4850295"/>
                            <a:gd name="connsiteX4" fmla="*/ 861668 w 3467196"/>
                            <a:gd name="connsiteY4" fmla="*/ 50634 h 4850295"/>
                            <a:gd name="connsiteX5" fmla="*/ 1089329 w 3467196"/>
                            <a:gd name="connsiteY5" fmla="*/ 87464 h 4850295"/>
                            <a:gd name="connsiteX6" fmla="*/ 1001864 w 3467196"/>
                            <a:gd name="connsiteY6" fmla="*/ 270344 h 4850295"/>
                            <a:gd name="connsiteX7" fmla="*/ 1208598 w 3467196"/>
                            <a:gd name="connsiteY7" fmla="*/ 318052 h 4850295"/>
                            <a:gd name="connsiteX8" fmla="*/ 1272209 w 3467196"/>
                            <a:gd name="connsiteY8" fmla="*/ 190831 h 4850295"/>
                            <a:gd name="connsiteX9" fmla="*/ 2122998 w 3467196"/>
                            <a:gd name="connsiteY9" fmla="*/ 246490 h 4850295"/>
                            <a:gd name="connsiteX10" fmla="*/ 1948069 w 3467196"/>
                            <a:gd name="connsiteY10" fmla="*/ 699714 h 4850295"/>
                            <a:gd name="connsiteX11" fmla="*/ 2401294 w 3467196"/>
                            <a:gd name="connsiteY11" fmla="*/ 858740 h 4850295"/>
                            <a:gd name="connsiteX12" fmla="*/ 2584174 w 3467196"/>
                            <a:gd name="connsiteY12" fmla="*/ 286247 h 4850295"/>
                            <a:gd name="connsiteX13" fmla="*/ 3450866 w 3467196"/>
                            <a:gd name="connsiteY13" fmla="*/ 326003 h 4850295"/>
                            <a:gd name="connsiteX14" fmla="*/ 3252083 w 3467196"/>
                            <a:gd name="connsiteY14" fmla="*/ 1137036 h 4850295"/>
                            <a:gd name="connsiteX15" fmla="*/ 3467196 w 3467196"/>
                            <a:gd name="connsiteY15" fmla="*/ 1265185 h 4850295"/>
                            <a:gd name="connsiteX16" fmla="*/ 3005593 w 3467196"/>
                            <a:gd name="connsiteY16" fmla="*/ 1113182 h 4850295"/>
                            <a:gd name="connsiteX17" fmla="*/ 3124862 w 3467196"/>
                            <a:gd name="connsiteY17" fmla="*/ 4444779 h 4850295"/>
                            <a:gd name="connsiteX18" fmla="*/ 2822713 w 3467196"/>
                            <a:gd name="connsiteY18" fmla="*/ 4548146 h 4850295"/>
                            <a:gd name="connsiteX19" fmla="*/ 2623930 w 3467196"/>
                            <a:gd name="connsiteY19" fmla="*/ 1001864 h 4850295"/>
                            <a:gd name="connsiteX20" fmla="*/ 2250219 w 3467196"/>
                            <a:gd name="connsiteY20" fmla="*/ 866692 h 4850295"/>
                            <a:gd name="connsiteX21" fmla="*/ 2441050 w 3467196"/>
                            <a:gd name="connsiteY21" fmla="*/ 3792772 h 4850295"/>
                            <a:gd name="connsiteX22" fmla="*/ 2075290 w 3467196"/>
                            <a:gd name="connsiteY22" fmla="*/ 3784820 h 4850295"/>
                            <a:gd name="connsiteX23" fmla="*/ 2122998 w 3467196"/>
                            <a:gd name="connsiteY23" fmla="*/ 4603805 h 4850295"/>
                            <a:gd name="connsiteX24" fmla="*/ 1979875 w 3467196"/>
                            <a:gd name="connsiteY24" fmla="*/ 4564048 h 4850295"/>
                            <a:gd name="connsiteX25" fmla="*/ 1884459 w 3467196"/>
                            <a:gd name="connsiteY25" fmla="*/ 4564048 h 4850295"/>
                            <a:gd name="connsiteX26" fmla="*/ 1764261 w 3467196"/>
                            <a:gd name="connsiteY26" fmla="*/ 4566390 h 4850295"/>
                            <a:gd name="connsiteX27" fmla="*/ 1693628 w 3467196"/>
                            <a:gd name="connsiteY27" fmla="*/ 3498574 h 4850295"/>
                            <a:gd name="connsiteX28" fmla="*/ 1296062 w 3467196"/>
                            <a:gd name="connsiteY28" fmla="*/ 3458817 h 4850295"/>
                            <a:gd name="connsiteX29" fmla="*/ 1407381 w 3467196"/>
                            <a:gd name="connsiteY29" fmla="*/ 4731026 h 4850295"/>
                            <a:gd name="connsiteX30" fmla="*/ 1033669 w 3467196"/>
                            <a:gd name="connsiteY30" fmla="*/ 4850295 h 4850295"/>
                            <a:gd name="connsiteX31" fmla="*/ 753275 w 3467196"/>
                            <a:gd name="connsiteY31" fmla="*/ 325172 h 4850295"/>
                            <a:gd name="connsiteX32" fmla="*/ 0 w 3467196"/>
                            <a:gd name="connsiteY32" fmla="*/ 0 h 4850295"/>
                            <a:gd name="connsiteX0" fmla="*/ 0 w 3455975"/>
                            <a:gd name="connsiteY0" fmla="*/ 0 h 4850295"/>
                            <a:gd name="connsiteX1" fmla="*/ 532737 w 3455975"/>
                            <a:gd name="connsiteY1" fmla="*/ 135172 h 4850295"/>
                            <a:gd name="connsiteX2" fmla="*/ 508883 w 3455975"/>
                            <a:gd name="connsiteY2" fmla="*/ 190831 h 4850295"/>
                            <a:gd name="connsiteX3" fmla="*/ 763325 w 3455975"/>
                            <a:gd name="connsiteY3" fmla="*/ 286247 h 4850295"/>
                            <a:gd name="connsiteX4" fmla="*/ 861668 w 3455975"/>
                            <a:gd name="connsiteY4" fmla="*/ 50634 h 4850295"/>
                            <a:gd name="connsiteX5" fmla="*/ 1089329 w 3455975"/>
                            <a:gd name="connsiteY5" fmla="*/ 87464 h 4850295"/>
                            <a:gd name="connsiteX6" fmla="*/ 1001864 w 3455975"/>
                            <a:gd name="connsiteY6" fmla="*/ 270344 h 4850295"/>
                            <a:gd name="connsiteX7" fmla="*/ 1208598 w 3455975"/>
                            <a:gd name="connsiteY7" fmla="*/ 318052 h 4850295"/>
                            <a:gd name="connsiteX8" fmla="*/ 1272209 w 3455975"/>
                            <a:gd name="connsiteY8" fmla="*/ 190831 h 4850295"/>
                            <a:gd name="connsiteX9" fmla="*/ 2122998 w 3455975"/>
                            <a:gd name="connsiteY9" fmla="*/ 246490 h 4850295"/>
                            <a:gd name="connsiteX10" fmla="*/ 1948069 w 3455975"/>
                            <a:gd name="connsiteY10" fmla="*/ 699714 h 4850295"/>
                            <a:gd name="connsiteX11" fmla="*/ 2401294 w 3455975"/>
                            <a:gd name="connsiteY11" fmla="*/ 858740 h 4850295"/>
                            <a:gd name="connsiteX12" fmla="*/ 2584174 w 3455975"/>
                            <a:gd name="connsiteY12" fmla="*/ 286247 h 4850295"/>
                            <a:gd name="connsiteX13" fmla="*/ 3450866 w 3455975"/>
                            <a:gd name="connsiteY13" fmla="*/ 326003 h 4850295"/>
                            <a:gd name="connsiteX14" fmla="*/ 3252083 w 3455975"/>
                            <a:gd name="connsiteY14" fmla="*/ 1137036 h 4850295"/>
                            <a:gd name="connsiteX15" fmla="*/ 3455975 w 3455975"/>
                            <a:gd name="connsiteY15" fmla="*/ 1253965 h 4850295"/>
                            <a:gd name="connsiteX16" fmla="*/ 3005593 w 3455975"/>
                            <a:gd name="connsiteY16" fmla="*/ 1113182 h 4850295"/>
                            <a:gd name="connsiteX17" fmla="*/ 3124862 w 3455975"/>
                            <a:gd name="connsiteY17" fmla="*/ 4444779 h 4850295"/>
                            <a:gd name="connsiteX18" fmla="*/ 2822713 w 3455975"/>
                            <a:gd name="connsiteY18" fmla="*/ 4548146 h 4850295"/>
                            <a:gd name="connsiteX19" fmla="*/ 2623930 w 3455975"/>
                            <a:gd name="connsiteY19" fmla="*/ 1001864 h 4850295"/>
                            <a:gd name="connsiteX20" fmla="*/ 2250219 w 3455975"/>
                            <a:gd name="connsiteY20" fmla="*/ 866692 h 4850295"/>
                            <a:gd name="connsiteX21" fmla="*/ 2441050 w 3455975"/>
                            <a:gd name="connsiteY21" fmla="*/ 3792772 h 4850295"/>
                            <a:gd name="connsiteX22" fmla="*/ 2075290 w 3455975"/>
                            <a:gd name="connsiteY22" fmla="*/ 3784820 h 4850295"/>
                            <a:gd name="connsiteX23" fmla="*/ 2122998 w 3455975"/>
                            <a:gd name="connsiteY23" fmla="*/ 4603805 h 4850295"/>
                            <a:gd name="connsiteX24" fmla="*/ 1979875 w 3455975"/>
                            <a:gd name="connsiteY24" fmla="*/ 4564048 h 4850295"/>
                            <a:gd name="connsiteX25" fmla="*/ 1884459 w 3455975"/>
                            <a:gd name="connsiteY25" fmla="*/ 4564048 h 4850295"/>
                            <a:gd name="connsiteX26" fmla="*/ 1764261 w 3455975"/>
                            <a:gd name="connsiteY26" fmla="*/ 4566390 h 4850295"/>
                            <a:gd name="connsiteX27" fmla="*/ 1693628 w 3455975"/>
                            <a:gd name="connsiteY27" fmla="*/ 3498574 h 4850295"/>
                            <a:gd name="connsiteX28" fmla="*/ 1296062 w 3455975"/>
                            <a:gd name="connsiteY28" fmla="*/ 3458817 h 4850295"/>
                            <a:gd name="connsiteX29" fmla="*/ 1407381 w 3455975"/>
                            <a:gd name="connsiteY29" fmla="*/ 4731026 h 4850295"/>
                            <a:gd name="connsiteX30" fmla="*/ 1033669 w 3455975"/>
                            <a:gd name="connsiteY30" fmla="*/ 4850295 h 4850295"/>
                            <a:gd name="connsiteX31" fmla="*/ 753275 w 3455975"/>
                            <a:gd name="connsiteY31" fmla="*/ 325172 h 4850295"/>
                            <a:gd name="connsiteX32" fmla="*/ 0 w 3455975"/>
                            <a:gd name="connsiteY32" fmla="*/ 0 h 4850295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75290 w 3455975"/>
                            <a:gd name="connsiteY22" fmla="*/ 3784820 h 4746176"/>
                            <a:gd name="connsiteX23" fmla="*/ 2122998 w 3455975"/>
                            <a:gd name="connsiteY23" fmla="*/ 4603805 h 4746176"/>
                            <a:gd name="connsiteX24" fmla="*/ 1979875 w 3455975"/>
                            <a:gd name="connsiteY24" fmla="*/ 4564048 h 4746176"/>
                            <a:gd name="connsiteX25" fmla="*/ 1884459 w 3455975"/>
                            <a:gd name="connsiteY25" fmla="*/ 4564048 h 4746176"/>
                            <a:gd name="connsiteX26" fmla="*/ 1764261 w 3455975"/>
                            <a:gd name="connsiteY26" fmla="*/ 4566390 h 4746176"/>
                            <a:gd name="connsiteX27" fmla="*/ 1693628 w 3455975"/>
                            <a:gd name="connsiteY27" fmla="*/ 3498574 h 4746176"/>
                            <a:gd name="connsiteX28" fmla="*/ 1296062 w 3455975"/>
                            <a:gd name="connsiteY28" fmla="*/ 3458817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75290 w 3455975"/>
                            <a:gd name="connsiteY22" fmla="*/ 3784820 h 4746176"/>
                            <a:gd name="connsiteX23" fmla="*/ 2136582 w 3455975"/>
                            <a:gd name="connsiteY23" fmla="*/ 4594751 h 4746176"/>
                            <a:gd name="connsiteX24" fmla="*/ 1979875 w 3455975"/>
                            <a:gd name="connsiteY24" fmla="*/ 4564048 h 4746176"/>
                            <a:gd name="connsiteX25" fmla="*/ 1884459 w 3455975"/>
                            <a:gd name="connsiteY25" fmla="*/ 4564048 h 4746176"/>
                            <a:gd name="connsiteX26" fmla="*/ 1764261 w 3455975"/>
                            <a:gd name="connsiteY26" fmla="*/ 4566390 h 4746176"/>
                            <a:gd name="connsiteX27" fmla="*/ 1693628 w 3455975"/>
                            <a:gd name="connsiteY27" fmla="*/ 3498574 h 4746176"/>
                            <a:gd name="connsiteX28" fmla="*/ 1296062 w 3455975"/>
                            <a:gd name="connsiteY28" fmla="*/ 3458817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75290 w 3455975"/>
                            <a:gd name="connsiteY22" fmla="*/ 3784820 h 4746176"/>
                            <a:gd name="connsiteX23" fmla="*/ 2136582 w 3455975"/>
                            <a:gd name="connsiteY23" fmla="*/ 4594751 h 4746176"/>
                            <a:gd name="connsiteX24" fmla="*/ 1979875 w 3455975"/>
                            <a:gd name="connsiteY24" fmla="*/ 4564048 h 4746176"/>
                            <a:gd name="connsiteX25" fmla="*/ 1884459 w 3455975"/>
                            <a:gd name="connsiteY25" fmla="*/ 4564048 h 4746176"/>
                            <a:gd name="connsiteX26" fmla="*/ 1782373 w 3455975"/>
                            <a:gd name="connsiteY26" fmla="*/ 4547878 h 4746176"/>
                            <a:gd name="connsiteX27" fmla="*/ 1693628 w 3455975"/>
                            <a:gd name="connsiteY27" fmla="*/ 3498574 h 4746176"/>
                            <a:gd name="connsiteX28" fmla="*/ 1296062 w 3455975"/>
                            <a:gd name="connsiteY28" fmla="*/ 3458817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75290 w 3455975"/>
                            <a:gd name="connsiteY22" fmla="*/ 3784820 h 4746176"/>
                            <a:gd name="connsiteX23" fmla="*/ 2136582 w 3455975"/>
                            <a:gd name="connsiteY23" fmla="*/ 4594751 h 4746176"/>
                            <a:gd name="connsiteX24" fmla="*/ 1979875 w 3455975"/>
                            <a:gd name="connsiteY24" fmla="*/ 4564048 h 4746176"/>
                            <a:gd name="connsiteX25" fmla="*/ 1884459 w 3455975"/>
                            <a:gd name="connsiteY25" fmla="*/ 4564048 h 4746176"/>
                            <a:gd name="connsiteX26" fmla="*/ 1809541 w 3455975"/>
                            <a:gd name="connsiteY26" fmla="*/ 4502609 h 4746176"/>
                            <a:gd name="connsiteX27" fmla="*/ 1693628 w 3455975"/>
                            <a:gd name="connsiteY27" fmla="*/ 3498574 h 4746176"/>
                            <a:gd name="connsiteX28" fmla="*/ 1296062 w 3455975"/>
                            <a:gd name="connsiteY28" fmla="*/ 3458817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75290 w 3455975"/>
                            <a:gd name="connsiteY22" fmla="*/ 3784820 h 4746176"/>
                            <a:gd name="connsiteX23" fmla="*/ 2136582 w 3455975"/>
                            <a:gd name="connsiteY23" fmla="*/ 4594751 h 4746176"/>
                            <a:gd name="connsiteX24" fmla="*/ 1979875 w 3455975"/>
                            <a:gd name="connsiteY24" fmla="*/ 4564048 h 4746176"/>
                            <a:gd name="connsiteX25" fmla="*/ 1884459 w 3455975"/>
                            <a:gd name="connsiteY25" fmla="*/ 4564048 h 4746176"/>
                            <a:gd name="connsiteX26" fmla="*/ 1773317 w 3455975"/>
                            <a:gd name="connsiteY26" fmla="*/ 4556933 h 4746176"/>
                            <a:gd name="connsiteX27" fmla="*/ 1693628 w 3455975"/>
                            <a:gd name="connsiteY27" fmla="*/ 3498574 h 4746176"/>
                            <a:gd name="connsiteX28" fmla="*/ 1296062 w 3455975"/>
                            <a:gd name="connsiteY28" fmla="*/ 3458817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75290 w 3455975"/>
                            <a:gd name="connsiteY22" fmla="*/ 3784820 h 4746176"/>
                            <a:gd name="connsiteX23" fmla="*/ 2136582 w 3455975"/>
                            <a:gd name="connsiteY23" fmla="*/ 4594751 h 4746176"/>
                            <a:gd name="connsiteX24" fmla="*/ 1979875 w 3455975"/>
                            <a:gd name="connsiteY24" fmla="*/ 4564048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3628 w 3455975"/>
                            <a:gd name="connsiteY27" fmla="*/ 3498574 h 4746176"/>
                            <a:gd name="connsiteX28" fmla="*/ 1296062 w 3455975"/>
                            <a:gd name="connsiteY28" fmla="*/ 3458817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75290 w 3455975"/>
                            <a:gd name="connsiteY22" fmla="*/ 3784820 h 4746176"/>
                            <a:gd name="connsiteX23" fmla="*/ 2136582 w 3455975"/>
                            <a:gd name="connsiteY23" fmla="*/ 4594751 h 4746176"/>
                            <a:gd name="connsiteX24" fmla="*/ 1975347 w 3455975"/>
                            <a:gd name="connsiteY24" fmla="*/ 4559521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3628 w 3455975"/>
                            <a:gd name="connsiteY27" fmla="*/ 3498574 h 4746176"/>
                            <a:gd name="connsiteX28" fmla="*/ 1296062 w 3455975"/>
                            <a:gd name="connsiteY28" fmla="*/ 3458817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93402 w 3455975"/>
                            <a:gd name="connsiteY22" fmla="*/ 3789348 h 4746176"/>
                            <a:gd name="connsiteX23" fmla="*/ 2136582 w 3455975"/>
                            <a:gd name="connsiteY23" fmla="*/ 4594751 h 4746176"/>
                            <a:gd name="connsiteX24" fmla="*/ 1975347 w 3455975"/>
                            <a:gd name="connsiteY24" fmla="*/ 4559521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3628 w 3455975"/>
                            <a:gd name="connsiteY27" fmla="*/ 3498574 h 4746176"/>
                            <a:gd name="connsiteX28" fmla="*/ 1296062 w 3455975"/>
                            <a:gd name="connsiteY28" fmla="*/ 3458817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93402 w 3455975"/>
                            <a:gd name="connsiteY22" fmla="*/ 3789348 h 4746176"/>
                            <a:gd name="connsiteX23" fmla="*/ 2136582 w 3455975"/>
                            <a:gd name="connsiteY23" fmla="*/ 4594751 h 4746176"/>
                            <a:gd name="connsiteX24" fmla="*/ 1975347 w 3455975"/>
                            <a:gd name="connsiteY24" fmla="*/ 4559521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3628 w 3455975"/>
                            <a:gd name="connsiteY27" fmla="*/ 3498574 h 4746176"/>
                            <a:gd name="connsiteX28" fmla="*/ 1332286 w 3455975"/>
                            <a:gd name="connsiteY28" fmla="*/ 3476925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48069 w 3455975"/>
                            <a:gd name="connsiteY10" fmla="*/ 699714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93402 w 3455975"/>
                            <a:gd name="connsiteY22" fmla="*/ 3789348 h 4746176"/>
                            <a:gd name="connsiteX23" fmla="*/ 2136582 w 3455975"/>
                            <a:gd name="connsiteY23" fmla="*/ 4594751 h 4746176"/>
                            <a:gd name="connsiteX24" fmla="*/ 1975347 w 3455975"/>
                            <a:gd name="connsiteY24" fmla="*/ 4559521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8155 w 3455975"/>
                            <a:gd name="connsiteY27" fmla="*/ 3507627 h 4746176"/>
                            <a:gd name="connsiteX28" fmla="*/ 1332286 w 3455975"/>
                            <a:gd name="connsiteY28" fmla="*/ 3476925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75236 w 3455975"/>
                            <a:gd name="connsiteY10" fmla="*/ 677081 h 4746176"/>
                            <a:gd name="connsiteX11" fmla="*/ 2401294 w 3455975"/>
                            <a:gd name="connsiteY11" fmla="*/ 858740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93402 w 3455975"/>
                            <a:gd name="connsiteY22" fmla="*/ 3789348 h 4746176"/>
                            <a:gd name="connsiteX23" fmla="*/ 2136582 w 3455975"/>
                            <a:gd name="connsiteY23" fmla="*/ 4594751 h 4746176"/>
                            <a:gd name="connsiteX24" fmla="*/ 1975347 w 3455975"/>
                            <a:gd name="connsiteY24" fmla="*/ 4559521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8155 w 3455975"/>
                            <a:gd name="connsiteY27" fmla="*/ 3507627 h 4746176"/>
                            <a:gd name="connsiteX28" fmla="*/ 1332286 w 3455975"/>
                            <a:gd name="connsiteY28" fmla="*/ 3476925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75236 w 3455975"/>
                            <a:gd name="connsiteY10" fmla="*/ 677081 h 4746176"/>
                            <a:gd name="connsiteX11" fmla="*/ 2446573 w 3455975"/>
                            <a:gd name="connsiteY11" fmla="*/ 854212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93402 w 3455975"/>
                            <a:gd name="connsiteY22" fmla="*/ 3789348 h 4746176"/>
                            <a:gd name="connsiteX23" fmla="*/ 2136582 w 3455975"/>
                            <a:gd name="connsiteY23" fmla="*/ 4594751 h 4746176"/>
                            <a:gd name="connsiteX24" fmla="*/ 1975347 w 3455975"/>
                            <a:gd name="connsiteY24" fmla="*/ 4559521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8155 w 3455975"/>
                            <a:gd name="connsiteY27" fmla="*/ 3507627 h 4746176"/>
                            <a:gd name="connsiteX28" fmla="*/ 1332286 w 3455975"/>
                            <a:gd name="connsiteY28" fmla="*/ 3476925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75236 w 3455975"/>
                            <a:gd name="connsiteY10" fmla="*/ 677081 h 4746176"/>
                            <a:gd name="connsiteX11" fmla="*/ 2455630 w 3455975"/>
                            <a:gd name="connsiteY11" fmla="*/ 894955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93402 w 3455975"/>
                            <a:gd name="connsiteY22" fmla="*/ 3789348 h 4746176"/>
                            <a:gd name="connsiteX23" fmla="*/ 2136582 w 3455975"/>
                            <a:gd name="connsiteY23" fmla="*/ 4594751 h 4746176"/>
                            <a:gd name="connsiteX24" fmla="*/ 1975347 w 3455975"/>
                            <a:gd name="connsiteY24" fmla="*/ 4559521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8155 w 3455975"/>
                            <a:gd name="connsiteY27" fmla="*/ 3507627 h 4746176"/>
                            <a:gd name="connsiteX28" fmla="*/ 1332286 w 3455975"/>
                            <a:gd name="connsiteY28" fmla="*/ 3476925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55975"/>
                            <a:gd name="connsiteY0" fmla="*/ 0 h 4746176"/>
                            <a:gd name="connsiteX1" fmla="*/ 532737 w 3455975"/>
                            <a:gd name="connsiteY1" fmla="*/ 135172 h 4746176"/>
                            <a:gd name="connsiteX2" fmla="*/ 508883 w 3455975"/>
                            <a:gd name="connsiteY2" fmla="*/ 190831 h 4746176"/>
                            <a:gd name="connsiteX3" fmla="*/ 763325 w 3455975"/>
                            <a:gd name="connsiteY3" fmla="*/ 286247 h 4746176"/>
                            <a:gd name="connsiteX4" fmla="*/ 861668 w 3455975"/>
                            <a:gd name="connsiteY4" fmla="*/ 50634 h 4746176"/>
                            <a:gd name="connsiteX5" fmla="*/ 1089329 w 3455975"/>
                            <a:gd name="connsiteY5" fmla="*/ 87464 h 4746176"/>
                            <a:gd name="connsiteX6" fmla="*/ 1001864 w 3455975"/>
                            <a:gd name="connsiteY6" fmla="*/ 270344 h 4746176"/>
                            <a:gd name="connsiteX7" fmla="*/ 1208598 w 3455975"/>
                            <a:gd name="connsiteY7" fmla="*/ 318052 h 4746176"/>
                            <a:gd name="connsiteX8" fmla="*/ 1272209 w 3455975"/>
                            <a:gd name="connsiteY8" fmla="*/ 190831 h 4746176"/>
                            <a:gd name="connsiteX9" fmla="*/ 2122998 w 3455975"/>
                            <a:gd name="connsiteY9" fmla="*/ 246490 h 4746176"/>
                            <a:gd name="connsiteX10" fmla="*/ 1975236 w 3455975"/>
                            <a:gd name="connsiteY10" fmla="*/ 677081 h 4746176"/>
                            <a:gd name="connsiteX11" fmla="*/ 2437518 w 3455975"/>
                            <a:gd name="connsiteY11" fmla="*/ 840632 h 4746176"/>
                            <a:gd name="connsiteX12" fmla="*/ 2584174 w 3455975"/>
                            <a:gd name="connsiteY12" fmla="*/ 286247 h 4746176"/>
                            <a:gd name="connsiteX13" fmla="*/ 3450866 w 3455975"/>
                            <a:gd name="connsiteY13" fmla="*/ 326003 h 4746176"/>
                            <a:gd name="connsiteX14" fmla="*/ 3252083 w 3455975"/>
                            <a:gd name="connsiteY14" fmla="*/ 1137036 h 4746176"/>
                            <a:gd name="connsiteX15" fmla="*/ 3455975 w 3455975"/>
                            <a:gd name="connsiteY15" fmla="*/ 1253965 h 4746176"/>
                            <a:gd name="connsiteX16" fmla="*/ 3005593 w 3455975"/>
                            <a:gd name="connsiteY16" fmla="*/ 1113182 h 4746176"/>
                            <a:gd name="connsiteX17" fmla="*/ 3124862 w 3455975"/>
                            <a:gd name="connsiteY17" fmla="*/ 4444779 h 4746176"/>
                            <a:gd name="connsiteX18" fmla="*/ 2822713 w 3455975"/>
                            <a:gd name="connsiteY18" fmla="*/ 4548146 h 4746176"/>
                            <a:gd name="connsiteX19" fmla="*/ 2623930 w 3455975"/>
                            <a:gd name="connsiteY19" fmla="*/ 1001864 h 4746176"/>
                            <a:gd name="connsiteX20" fmla="*/ 2250219 w 3455975"/>
                            <a:gd name="connsiteY20" fmla="*/ 866692 h 4746176"/>
                            <a:gd name="connsiteX21" fmla="*/ 2441050 w 3455975"/>
                            <a:gd name="connsiteY21" fmla="*/ 3792772 h 4746176"/>
                            <a:gd name="connsiteX22" fmla="*/ 2093402 w 3455975"/>
                            <a:gd name="connsiteY22" fmla="*/ 3789348 h 4746176"/>
                            <a:gd name="connsiteX23" fmla="*/ 2136582 w 3455975"/>
                            <a:gd name="connsiteY23" fmla="*/ 4594751 h 4746176"/>
                            <a:gd name="connsiteX24" fmla="*/ 1975347 w 3455975"/>
                            <a:gd name="connsiteY24" fmla="*/ 4559521 h 4746176"/>
                            <a:gd name="connsiteX25" fmla="*/ 1879932 w 3455975"/>
                            <a:gd name="connsiteY25" fmla="*/ 4554995 h 4746176"/>
                            <a:gd name="connsiteX26" fmla="*/ 1773317 w 3455975"/>
                            <a:gd name="connsiteY26" fmla="*/ 4556933 h 4746176"/>
                            <a:gd name="connsiteX27" fmla="*/ 1698155 w 3455975"/>
                            <a:gd name="connsiteY27" fmla="*/ 3507627 h 4746176"/>
                            <a:gd name="connsiteX28" fmla="*/ 1332286 w 3455975"/>
                            <a:gd name="connsiteY28" fmla="*/ 3476925 h 4746176"/>
                            <a:gd name="connsiteX29" fmla="*/ 1407381 w 3455975"/>
                            <a:gd name="connsiteY29" fmla="*/ 4731026 h 4746176"/>
                            <a:gd name="connsiteX30" fmla="*/ 1033669 w 3455975"/>
                            <a:gd name="connsiteY30" fmla="*/ 4746176 h 4746176"/>
                            <a:gd name="connsiteX31" fmla="*/ 753275 w 3455975"/>
                            <a:gd name="connsiteY31" fmla="*/ 325172 h 4746176"/>
                            <a:gd name="connsiteX32" fmla="*/ 0 w 3455975"/>
                            <a:gd name="connsiteY32" fmla="*/ 0 h 4746176"/>
                            <a:gd name="connsiteX0" fmla="*/ 0 w 3464450"/>
                            <a:gd name="connsiteY0" fmla="*/ 0 h 4746176"/>
                            <a:gd name="connsiteX1" fmla="*/ 532737 w 3464450"/>
                            <a:gd name="connsiteY1" fmla="*/ 135172 h 4746176"/>
                            <a:gd name="connsiteX2" fmla="*/ 508883 w 3464450"/>
                            <a:gd name="connsiteY2" fmla="*/ 190831 h 4746176"/>
                            <a:gd name="connsiteX3" fmla="*/ 763325 w 3464450"/>
                            <a:gd name="connsiteY3" fmla="*/ 286247 h 4746176"/>
                            <a:gd name="connsiteX4" fmla="*/ 861668 w 3464450"/>
                            <a:gd name="connsiteY4" fmla="*/ 50634 h 4746176"/>
                            <a:gd name="connsiteX5" fmla="*/ 1089329 w 3464450"/>
                            <a:gd name="connsiteY5" fmla="*/ 87464 h 4746176"/>
                            <a:gd name="connsiteX6" fmla="*/ 1001864 w 3464450"/>
                            <a:gd name="connsiteY6" fmla="*/ 270344 h 4746176"/>
                            <a:gd name="connsiteX7" fmla="*/ 1208598 w 3464450"/>
                            <a:gd name="connsiteY7" fmla="*/ 318052 h 4746176"/>
                            <a:gd name="connsiteX8" fmla="*/ 1272209 w 3464450"/>
                            <a:gd name="connsiteY8" fmla="*/ 190831 h 4746176"/>
                            <a:gd name="connsiteX9" fmla="*/ 2122998 w 3464450"/>
                            <a:gd name="connsiteY9" fmla="*/ 246490 h 4746176"/>
                            <a:gd name="connsiteX10" fmla="*/ 1975236 w 3464450"/>
                            <a:gd name="connsiteY10" fmla="*/ 677081 h 4746176"/>
                            <a:gd name="connsiteX11" fmla="*/ 2437518 w 3464450"/>
                            <a:gd name="connsiteY11" fmla="*/ 840632 h 4746176"/>
                            <a:gd name="connsiteX12" fmla="*/ 2584174 w 3464450"/>
                            <a:gd name="connsiteY12" fmla="*/ 286247 h 4746176"/>
                            <a:gd name="connsiteX13" fmla="*/ 3464450 w 3464450"/>
                            <a:gd name="connsiteY13" fmla="*/ 344110 h 4746176"/>
                            <a:gd name="connsiteX14" fmla="*/ 3252083 w 3464450"/>
                            <a:gd name="connsiteY14" fmla="*/ 1137036 h 4746176"/>
                            <a:gd name="connsiteX15" fmla="*/ 3455975 w 3464450"/>
                            <a:gd name="connsiteY15" fmla="*/ 1253965 h 4746176"/>
                            <a:gd name="connsiteX16" fmla="*/ 3005593 w 3464450"/>
                            <a:gd name="connsiteY16" fmla="*/ 1113182 h 4746176"/>
                            <a:gd name="connsiteX17" fmla="*/ 3124862 w 3464450"/>
                            <a:gd name="connsiteY17" fmla="*/ 4444779 h 4746176"/>
                            <a:gd name="connsiteX18" fmla="*/ 2822713 w 3464450"/>
                            <a:gd name="connsiteY18" fmla="*/ 4548146 h 4746176"/>
                            <a:gd name="connsiteX19" fmla="*/ 2623930 w 3464450"/>
                            <a:gd name="connsiteY19" fmla="*/ 1001864 h 4746176"/>
                            <a:gd name="connsiteX20" fmla="*/ 2250219 w 3464450"/>
                            <a:gd name="connsiteY20" fmla="*/ 866692 h 4746176"/>
                            <a:gd name="connsiteX21" fmla="*/ 2441050 w 3464450"/>
                            <a:gd name="connsiteY21" fmla="*/ 3792772 h 4746176"/>
                            <a:gd name="connsiteX22" fmla="*/ 2093402 w 3464450"/>
                            <a:gd name="connsiteY22" fmla="*/ 3789348 h 4746176"/>
                            <a:gd name="connsiteX23" fmla="*/ 2136582 w 3464450"/>
                            <a:gd name="connsiteY23" fmla="*/ 4594751 h 4746176"/>
                            <a:gd name="connsiteX24" fmla="*/ 1975347 w 3464450"/>
                            <a:gd name="connsiteY24" fmla="*/ 4559521 h 4746176"/>
                            <a:gd name="connsiteX25" fmla="*/ 1879932 w 3464450"/>
                            <a:gd name="connsiteY25" fmla="*/ 4554995 h 4746176"/>
                            <a:gd name="connsiteX26" fmla="*/ 1773317 w 3464450"/>
                            <a:gd name="connsiteY26" fmla="*/ 4556933 h 4746176"/>
                            <a:gd name="connsiteX27" fmla="*/ 1698155 w 3464450"/>
                            <a:gd name="connsiteY27" fmla="*/ 3507627 h 4746176"/>
                            <a:gd name="connsiteX28" fmla="*/ 1332286 w 3464450"/>
                            <a:gd name="connsiteY28" fmla="*/ 3476925 h 4746176"/>
                            <a:gd name="connsiteX29" fmla="*/ 1407381 w 3464450"/>
                            <a:gd name="connsiteY29" fmla="*/ 4731026 h 4746176"/>
                            <a:gd name="connsiteX30" fmla="*/ 1033669 w 3464450"/>
                            <a:gd name="connsiteY30" fmla="*/ 4746176 h 4746176"/>
                            <a:gd name="connsiteX31" fmla="*/ 753275 w 3464450"/>
                            <a:gd name="connsiteY31" fmla="*/ 325172 h 4746176"/>
                            <a:gd name="connsiteX32" fmla="*/ 0 w 3464450"/>
                            <a:gd name="connsiteY32" fmla="*/ 0 h 4746176"/>
                            <a:gd name="connsiteX0" fmla="*/ 0 w 3464450"/>
                            <a:gd name="connsiteY0" fmla="*/ 0 h 4746176"/>
                            <a:gd name="connsiteX1" fmla="*/ 532737 w 3464450"/>
                            <a:gd name="connsiteY1" fmla="*/ 135172 h 4746176"/>
                            <a:gd name="connsiteX2" fmla="*/ 508883 w 3464450"/>
                            <a:gd name="connsiteY2" fmla="*/ 190831 h 4746176"/>
                            <a:gd name="connsiteX3" fmla="*/ 763325 w 3464450"/>
                            <a:gd name="connsiteY3" fmla="*/ 286247 h 4746176"/>
                            <a:gd name="connsiteX4" fmla="*/ 861668 w 3464450"/>
                            <a:gd name="connsiteY4" fmla="*/ 50634 h 4746176"/>
                            <a:gd name="connsiteX5" fmla="*/ 1089329 w 3464450"/>
                            <a:gd name="connsiteY5" fmla="*/ 87464 h 4746176"/>
                            <a:gd name="connsiteX6" fmla="*/ 1001864 w 3464450"/>
                            <a:gd name="connsiteY6" fmla="*/ 270344 h 4746176"/>
                            <a:gd name="connsiteX7" fmla="*/ 1208598 w 3464450"/>
                            <a:gd name="connsiteY7" fmla="*/ 318052 h 4746176"/>
                            <a:gd name="connsiteX8" fmla="*/ 1272209 w 3464450"/>
                            <a:gd name="connsiteY8" fmla="*/ 190831 h 4746176"/>
                            <a:gd name="connsiteX9" fmla="*/ 2122998 w 3464450"/>
                            <a:gd name="connsiteY9" fmla="*/ 246490 h 4746176"/>
                            <a:gd name="connsiteX10" fmla="*/ 1975236 w 3464450"/>
                            <a:gd name="connsiteY10" fmla="*/ 677081 h 4746176"/>
                            <a:gd name="connsiteX11" fmla="*/ 2437518 w 3464450"/>
                            <a:gd name="connsiteY11" fmla="*/ 840632 h 4746176"/>
                            <a:gd name="connsiteX12" fmla="*/ 2584174 w 3464450"/>
                            <a:gd name="connsiteY12" fmla="*/ 286247 h 4746176"/>
                            <a:gd name="connsiteX13" fmla="*/ 3464450 w 3464450"/>
                            <a:gd name="connsiteY13" fmla="*/ 344110 h 4746176"/>
                            <a:gd name="connsiteX14" fmla="*/ 3261140 w 3464450"/>
                            <a:gd name="connsiteY14" fmla="*/ 1132509 h 4746176"/>
                            <a:gd name="connsiteX15" fmla="*/ 3455975 w 3464450"/>
                            <a:gd name="connsiteY15" fmla="*/ 1253965 h 4746176"/>
                            <a:gd name="connsiteX16" fmla="*/ 3005593 w 3464450"/>
                            <a:gd name="connsiteY16" fmla="*/ 1113182 h 4746176"/>
                            <a:gd name="connsiteX17" fmla="*/ 3124862 w 3464450"/>
                            <a:gd name="connsiteY17" fmla="*/ 4444779 h 4746176"/>
                            <a:gd name="connsiteX18" fmla="*/ 2822713 w 3464450"/>
                            <a:gd name="connsiteY18" fmla="*/ 4548146 h 4746176"/>
                            <a:gd name="connsiteX19" fmla="*/ 2623930 w 3464450"/>
                            <a:gd name="connsiteY19" fmla="*/ 1001864 h 4746176"/>
                            <a:gd name="connsiteX20" fmla="*/ 2250219 w 3464450"/>
                            <a:gd name="connsiteY20" fmla="*/ 866692 h 4746176"/>
                            <a:gd name="connsiteX21" fmla="*/ 2441050 w 3464450"/>
                            <a:gd name="connsiteY21" fmla="*/ 3792772 h 4746176"/>
                            <a:gd name="connsiteX22" fmla="*/ 2093402 w 3464450"/>
                            <a:gd name="connsiteY22" fmla="*/ 3789348 h 4746176"/>
                            <a:gd name="connsiteX23" fmla="*/ 2136582 w 3464450"/>
                            <a:gd name="connsiteY23" fmla="*/ 4594751 h 4746176"/>
                            <a:gd name="connsiteX24" fmla="*/ 1975347 w 3464450"/>
                            <a:gd name="connsiteY24" fmla="*/ 4559521 h 4746176"/>
                            <a:gd name="connsiteX25" fmla="*/ 1879932 w 3464450"/>
                            <a:gd name="connsiteY25" fmla="*/ 4554995 h 4746176"/>
                            <a:gd name="connsiteX26" fmla="*/ 1773317 w 3464450"/>
                            <a:gd name="connsiteY26" fmla="*/ 4556933 h 4746176"/>
                            <a:gd name="connsiteX27" fmla="*/ 1698155 w 3464450"/>
                            <a:gd name="connsiteY27" fmla="*/ 3507627 h 4746176"/>
                            <a:gd name="connsiteX28" fmla="*/ 1332286 w 3464450"/>
                            <a:gd name="connsiteY28" fmla="*/ 3476925 h 4746176"/>
                            <a:gd name="connsiteX29" fmla="*/ 1407381 w 3464450"/>
                            <a:gd name="connsiteY29" fmla="*/ 4731026 h 4746176"/>
                            <a:gd name="connsiteX30" fmla="*/ 1033669 w 3464450"/>
                            <a:gd name="connsiteY30" fmla="*/ 4746176 h 4746176"/>
                            <a:gd name="connsiteX31" fmla="*/ 753275 w 3464450"/>
                            <a:gd name="connsiteY31" fmla="*/ 325172 h 4746176"/>
                            <a:gd name="connsiteX32" fmla="*/ 0 w 3464450"/>
                            <a:gd name="connsiteY32" fmla="*/ 0 h 4746176"/>
                            <a:gd name="connsiteX0" fmla="*/ 0 w 3464450"/>
                            <a:gd name="connsiteY0" fmla="*/ 0 h 4746176"/>
                            <a:gd name="connsiteX1" fmla="*/ 532737 w 3464450"/>
                            <a:gd name="connsiteY1" fmla="*/ 135172 h 4746176"/>
                            <a:gd name="connsiteX2" fmla="*/ 508883 w 3464450"/>
                            <a:gd name="connsiteY2" fmla="*/ 190831 h 4746176"/>
                            <a:gd name="connsiteX3" fmla="*/ 763325 w 3464450"/>
                            <a:gd name="connsiteY3" fmla="*/ 286247 h 4746176"/>
                            <a:gd name="connsiteX4" fmla="*/ 861668 w 3464450"/>
                            <a:gd name="connsiteY4" fmla="*/ 50634 h 4746176"/>
                            <a:gd name="connsiteX5" fmla="*/ 1089329 w 3464450"/>
                            <a:gd name="connsiteY5" fmla="*/ 87464 h 4746176"/>
                            <a:gd name="connsiteX6" fmla="*/ 1001864 w 3464450"/>
                            <a:gd name="connsiteY6" fmla="*/ 270344 h 4746176"/>
                            <a:gd name="connsiteX7" fmla="*/ 1208598 w 3464450"/>
                            <a:gd name="connsiteY7" fmla="*/ 318052 h 4746176"/>
                            <a:gd name="connsiteX8" fmla="*/ 1272209 w 3464450"/>
                            <a:gd name="connsiteY8" fmla="*/ 190831 h 4746176"/>
                            <a:gd name="connsiteX9" fmla="*/ 2122998 w 3464450"/>
                            <a:gd name="connsiteY9" fmla="*/ 246490 h 4746176"/>
                            <a:gd name="connsiteX10" fmla="*/ 1975236 w 3464450"/>
                            <a:gd name="connsiteY10" fmla="*/ 677081 h 4746176"/>
                            <a:gd name="connsiteX11" fmla="*/ 2437518 w 3464450"/>
                            <a:gd name="connsiteY11" fmla="*/ 840632 h 4746176"/>
                            <a:gd name="connsiteX12" fmla="*/ 2584174 w 3464450"/>
                            <a:gd name="connsiteY12" fmla="*/ 286247 h 4746176"/>
                            <a:gd name="connsiteX13" fmla="*/ 3464450 w 3464450"/>
                            <a:gd name="connsiteY13" fmla="*/ 344110 h 4746176"/>
                            <a:gd name="connsiteX14" fmla="*/ 3261140 w 3464450"/>
                            <a:gd name="connsiteY14" fmla="*/ 1132509 h 4746176"/>
                            <a:gd name="connsiteX15" fmla="*/ 3455975 w 3464450"/>
                            <a:gd name="connsiteY15" fmla="*/ 1253965 h 4746176"/>
                            <a:gd name="connsiteX16" fmla="*/ 3028234 w 3464450"/>
                            <a:gd name="connsiteY16" fmla="*/ 1126762 h 4746176"/>
                            <a:gd name="connsiteX17" fmla="*/ 3124862 w 3464450"/>
                            <a:gd name="connsiteY17" fmla="*/ 4444779 h 4746176"/>
                            <a:gd name="connsiteX18" fmla="*/ 2822713 w 3464450"/>
                            <a:gd name="connsiteY18" fmla="*/ 4548146 h 4746176"/>
                            <a:gd name="connsiteX19" fmla="*/ 2623930 w 3464450"/>
                            <a:gd name="connsiteY19" fmla="*/ 1001864 h 4746176"/>
                            <a:gd name="connsiteX20" fmla="*/ 2250219 w 3464450"/>
                            <a:gd name="connsiteY20" fmla="*/ 866692 h 4746176"/>
                            <a:gd name="connsiteX21" fmla="*/ 2441050 w 3464450"/>
                            <a:gd name="connsiteY21" fmla="*/ 3792772 h 4746176"/>
                            <a:gd name="connsiteX22" fmla="*/ 2093402 w 3464450"/>
                            <a:gd name="connsiteY22" fmla="*/ 3789348 h 4746176"/>
                            <a:gd name="connsiteX23" fmla="*/ 2136582 w 3464450"/>
                            <a:gd name="connsiteY23" fmla="*/ 4594751 h 4746176"/>
                            <a:gd name="connsiteX24" fmla="*/ 1975347 w 3464450"/>
                            <a:gd name="connsiteY24" fmla="*/ 4559521 h 4746176"/>
                            <a:gd name="connsiteX25" fmla="*/ 1879932 w 3464450"/>
                            <a:gd name="connsiteY25" fmla="*/ 4554995 h 4746176"/>
                            <a:gd name="connsiteX26" fmla="*/ 1773317 w 3464450"/>
                            <a:gd name="connsiteY26" fmla="*/ 4556933 h 4746176"/>
                            <a:gd name="connsiteX27" fmla="*/ 1698155 w 3464450"/>
                            <a:gd name="connsiteY27" fmla="*/ 3507627 h 4746176"/>
                            <a:gd name="connsiteX28" fmla="*/ 1332286 w 3464450"/>
                            <a:gd name="connsiteY28" fmla="*/ 3476925 h 4746176"/>
                            <a:gd name="connsiteX29" fmla="*/ 1407381 w 3464450"/>
                            <a:gd name="connsiteY29" fmla="*/ 4731026 h 4746176"/>
                            <a:gd name="connsiteX30" fmla="*/ 1033669 w 3464450"/>
                            <a:gd name="connsiteY30" fmla="*/ 4746176 h 4746176"/>
                            <a:gd name="connsiteX31" fmla="*/ 753275 w 3464450"/>
                            <a:gd name="connsiteY31" fmla="*/ 325172 h 4746176"/>
                            <a:gd name="connsiteX32" fmla="*/ 0 w 3464450"/>
                            <a:gd name="connsiteY32" fmla="*/ 0 h 4746176"/>
                            <a:gd name="connsiteX0" fmla="*/ 0 w 3464450"/>
                            <a:gd name="connsiteY0" fmla="*/ 0 h 4746176"/>
                            <a:gd name="connsiteX1" fmla="*/ 532737 w 3464450"/>
                            <a:gd name="connsiteY1" fmla="*/ 135172 h 4746176"/>
                            <a:gd name="connsiteX2" fmla="*/ 508883 w 3464450"/>
                            <a:gd name="connsiteY2" fmla="*/ 190831 h 4746176"/>
                            <a:gd name="connsiteX3" fmla="*/ 763325 w 3464450"/>
                            <a:gd name="connsiteY3" fmla="*/ 286247 h 4746176"/>
                            <a:gd name="connsiteX4" fmla="*/ 861668 w 3464450"/>
                            <a:gd name="connsiteY4" fmla="*/ 50634 h 4746176"/>
                            <a:gd name="connsiteX5" fmla="*/ 1089329 w 3464450"/>
                            <a:gd name="connsiteY5" fmla="*/ 87464 h 4746176"/>
                            <a:gd name="connsiteX6" fmla="*/ 1001864 w 3464450"/>
                            <a:gd name="connsiteY6" fmla="*/ 270344 h 4746176"/>
                            <a:gd name="connsiteX7" fmla="*/ 1208598 w 3464450"/>
                            <a:gd name="connsiteY7" fmla="*/ 318052 h 4746176"/>
                            <a:gd name="connsiteX8" fmla="*/ 1272209 w 3464450"/>
                            <a:gd name="connsiteY8" fmla="*/ 190831 h 4746176"/>
                            <a:gd name="connsiteX9" fmla="*/ 2122998 w 3464450"/>
                            <a:gd name="connsiteY9" fmla="*/ 246490 h 4746176"/>
                            <a:gd name="connsiteX10" fmla="*/ 1975236 w 3464450"/>
                            <a:gd name="connsiteY10" fmla="*/ 677081 h 4746176"/>
                            <a:gd name="connsiteX11" fmla="*/ 2437518 w 3464450"/>
                            <a:gd name="connsiteY11" fmla="*/ 840632 h 4746176"/>
                            <a:gd name="connsiteX12" fmla="*/ 2584174 w 3464450"/>
                            <a:gd name="connsiteY12" fmla="*/ 286247 h 4746176"/>
                            <a:gd name="connsiteX13" fmla="*/ 3464450 w 3464450"/>
                            <a:gd name="connsiteY13" fmla="*/ 344110 h 4746176"/>
                            <a:gd name="connsiteX14" fmla="*/ 3261140 w 3464450"/>
                            <a:gd name="connsiteY14" fmla="*/ 1132509 h 4746176"/>
                            <a:gd name="connsiteX15" fmla="*/ 3378995 w 3464450"/>
                            <a:gd name="connsiteY15" fmla="*/ 1398827 h 4746176"/>
                            <a:gd name="connsiteX16" fmla="*/ 3028234 w 3464450"/>
                            <a:gd name="connsiteY16" fmla="*/ 1126762 h 4746176"/>
                            <a:gd name="connsiteX17" fmla="*/ 3124862 w 3464450"/>
                            <a:gd name="connsiteY17" fmla="*/ 4444779 h 4746176"/>
                            <a:gd name="connsiteX18" fmla="*/ 2822713 w 3464450"/>
                            <a:gd name="connsiteY18" fmla="*/ 4548146 h 4746176"/>
                            <a:gd name="connsiteX19" fmla="*/ 2623930 w 3464450"/>
                            <a:gd name="connsiteY19" fmla="*/ 1001864 h 4746176"/>
                            <a:gd name="connsiteX20" fmla="*/ 2250219 w 3464450"/>
                            <a:gd name="connsiteY20" fmla="*/ 866692 h 4746176"/>
                            <a:gd name="connsiteX21" fmla="*/ 2441050 w 3464450"/>
                            <a:gd name="connsiteY21" fmla="*/ 3792772 h 4746176"/>
                            <a:gd name="connsiteX22" fmla="*/ 2093402 w 3464450"/>
                            <a:gd name="connsiteY22" fmla="*/ 3789348 h 4746176"/>
                            <a:gd name="connsiteX23" fmla="*/ 2136582 w 3464450"/>
                            <a:gd name="connsiteY23" fmla="*/ 4594751 h 4746176"/>
                            <a:gd name="connsiteX24" fmla="*/ 1975347 w 3464450"/>
                            <a:gd name="connsiteY24" fmla="*/ 4559521 h 4746176"/>
                            <a:gd name="connsiteX25" fmla="*/ 1879932 w 3464450"/>
                            <a:gd name="connsiteY25" fmla="*/ 4554995 h 4746176"/>
                            <a:gd name="connsiteX26" fmla="*/ 1773317 w 3464450"/>
                            <a:gd name="connsiteY26" fmla="*/ 4556933 h 4746176"/>
                            <a:gd name="connsiteX27" fmla="*/ 1698155 w 3464450"/>
                            <a:gd name="connsiteY27" fmla="*/ 3507627 h 4746176"/>
                            <a:gd name="connsiteX28" fmla="*/ 1332286 w 3464450"/>
                            <a:gd name="connsiteY28" fmla="*/ 3476925 h 4746176"/>
                            <a:gd name="connsiteX29" fmla="*/ 1407381 w 3464450"/>
                            <a:gd name="connsiteY29" fmla="*/ 4731026 h 4746176"/>
                            <a:gd name="connsiteX30" fmla="*/ 1033669 w 3464450"/>
                            <a:gd name="connsiteY30" fmla="*/ 4746176 h 4746176"/>
                            <a:gd name="connsiteX31" fmla="*/ 753275 w 3464450"/>
                            <a:gd name="connsiteY31" fmla="*/ 325172 h 4746176"/>
                            <a:gd name="connsiteX32" fmla="*/ 0 w 3464450"/>
                            <a:gd name="connsiteY32" fmla="*/ 0 h 4746176"/>
                            <a:gd name="connsiteX0" fmla="*/ 0 w 3464450"/>
                            <a:gd name="connsiteY0" fmla="*/ 0 h 4746176"/>
                            <a:gd name="connsiteX1" fmla="*/ 532737 w 3464450"/>
                            <a:gd name="connsiteY1" fmla="*/ 135172 h 4746176"/>
                            <a:gd name="connsiteX2" fmla="*/ 508883 w 3464450"/>
                            <a:gd name="connsiteY2" fmla="*/ 190831 h 4746176"/>
                            <a:gd name="connsiteX3" fmla="*/ 763325 w 3464450"/>
                            <a:gd name="connsiteY3" fmla="*/ 286247 h 4746176"/>
                            <a:gd name="connsiteX4" fmla="*/ 861668 w 3464450"/>
                            <a:gd name="connsiteY4" fmla="*/ 50634 h 4746176"/>
                            <a:gd name="connsiteX5" fmla="*/ 1089329 w 3464450"/>
                            <a:gd name="connsiteY5" fmla="*/ 87464 h 4746176"/>
                            <a:gd name="connsiteX6" fmla="*/ 1001864 w 3464450"/>
                            <a:gd name="connsiteY6" fmla="*/ 270344 h 4746176"/>
                            <a:gd name="connsiteX7" fmla="*/ 1208598 w 3464450"/>
                            <a:gd name="connsiteY7" fmla="*/ 318052 h 4746176"/>
                            <a:gd name="connsiteX8" fmla="*/ 1272209 w 3464450"/>
                            <a:gd name="connsiteY8" fmla="*/ 190831 h 4746176"/>
                            <a:gd name="connsiteX9" fmla="*/ 2122998 w 3464450"/>
                            <a:gd name="connsiteY9" fmla="*/ 246490 h 4746176"/>
                            <a:gd name="connsiteX10" fmla="*/ 1975236 w 3464450"/>
                            <a:gd name="connsiteY10" fmla="*/ 677081 h 4746176"/>
                            <a:gd name="connsiteX11" fmla="*/ 2437518 w 3464450"/>
                            <a:gd name="connsiteY11" fmla="*/ 840632 h 4746176"/>
                            <a:gd name="connsiteX12" fmla="*/ 2584174 w 3464450"/>
                            <a:gd name="connsiteY12" fmla="*/ 286247 h 4746176"/>
                            <a:gd name="connsiteX13" fmla="*/ 3464450 w 3464450"/>
                            <a:gd name="connsiteY13" fmla="*/ 344110 h 4746176"/>
                            <a:gd name="connsiteX14" fmla="*/ 3261140 w 3464450"/>
                            <a:gd name="connsiteY14" fmla="*/ 1132509 h 4746176"/>
                            <a:gd name="connsiteX15" fmla="*/ 3464450 w 3464450"/>
                            <a:gd name="connsiteY15" fmla="*/ 1244912 h 4746176"/>
                            <a:gd name="connsiteX16" fmla="*/ 3028234 w 3464450"/>
                            <a:gd name="connsiteY16" fmla="*/ 1126762 h 4746176"/>
                            <a:gd name="connsiteX17" fmla="*/ 3124862 w 3464450"/>
                            <a:gd name="connsiteY17" fmla="*/ 4444779 h 4746176"/>
                            <a:gd name="connsiteX18" fmla="*/ 2822713 w 3464450"/>
                            <a:gd name="connsiteY18" fmla="*/ 4548146 h 4746176"/>
                            <a:gd name="connsiteX19" fmla="*/ 2623930 w 3464450"/>
                            <a:gd name="connsiteY19" fmla="*/ 1001864 h 4746176"/>
                            <a:gd name="connsiteX20" fmla="*/ 2250219 w 3464450"/>
                            <a:gd name="connsiteY20" fmla="*/ 866692 h 4746176"/>
                            <a:gd name="connsiteX21" fmla="*/ 2441050 w 3464450"/>
                            <a:gd name="connsiteY21" fmla="*/ 3792772 h 4746176"/>
                            <a:gd name="connsiteX22" fmla="*/ 2093402 w 3464450"/>
                            <a:gd name="connsiteY22" fmla="*/ 3789348 h 4746176"/>
                            <a:gd name="connsiteX23" fmla="*/ 2136582 w 3464450"/>
                            <a:gd name="connsiteY23" fmla="*/ 4594751 h 4746176"/>
                            <a:gd name="connsiteX24" fmla="*/ 1975347 w 3464450"/>
                            <a:gd name="connsiteY24" fmla="*/ 4559521 h 4746176"/>
                            <a:gd name="connsiteX25" fmla="*/ 1879932 w 3464450"/>
                            <a:gd name="connsiteY25" fmla="*/ 4554995 h 4746176"/>
                            <a:gd name="connsiteX26" fmla="*/ 1773317 w 3464450"/>
                            <a:gd name="connsiteY26" fmla="*/ 4556933 h 4746176"/>
                            <a:gd name="connsiteX27" fmla="*/ 1698155 w 3464450"/>
                            <a:gd name="connsiteY27" fmla="*/ 3507627 h 4746176"/>
                            <a:gd name="connsiteX28" fmla="*/ 1332286 w 3464450"/>
                            <a:gd name="connsiteY28" fmla="*/ 3476925 h 4746176"/>
                            <a:gd name="connsiteX29" fmla="*/ 1407381 w 3464450"/>
                            <a:gd name="connsiteY29" fmla="*/ 4731026 h 4746176"/>
                            <a:gd name="connsiteX30" fmla="*/ 1033669 w 3464450"/>
                            <a:gd name="connsiteY30" fmla="*/ 4746176 h 4746176"/>
                            <a:gd name="connsiteX31" fmla="*/ 753275 w 3464450"/>
                            <a:gd name="connsiteY31" fmla="*/ 325172 h 4746176"/>
                            <a:gd name="connsiteX32" fmla="*/ 0 w 3464450"/>
                            <a:gd name="connsiteY32" fmla="*/ 0 h 4746176"/>
                            <a:gd name="connsiteX0" fmla="*/ 0 w 3464450"/>
                            <a:gd name="connsiteY0" fmla="*/ 0 h 4746176"/>
                            <a:gd name="connsiteX1" fmla="*/ 532737 w 3464450"/>
                            <a:gd name="connsiteY1" fmla="*/ 135172 h 4746176"/>
                            <a:gd name="connsiteX2" fmla="*/ 508883 w 3464450"/>
                            <a:gd name="connsiteY2" fmla="*/ 190831 h 4746176"/>
                            <a:gd name="connsiteX3" fmla="*/ 763325 w 3464450"/>
                            <a:gd name="connsiteY3" fmla="*/ 286247 h 4746176"/>
                            <a:gd name="connsiteX4" fmla="*/ 861668 w 3464450"/>
                            <a:gd name="connsiteY4" fmla="*/ 50634 h 4746176"/>
                            <a:gd name="connsiteX5" fmla="*/ 1089329 w 3464450"/>
                            <a:gd name="connsiteY5" fmla="*/ 87464 h 4746176"/>
                            <a:gd name="connsiteX6" fmla="*/ 1001864 w 3464450"/>
                            <a:gd name="connsiteY6" fmla="*/ 270344 h 4746176"/>
                            <a:gd name="connsiteX7" fmla="*/ 1208598 w 3464450"/>
                            <a:gd name="connsiteY7" fmla="*/ 318052 h 4746176"/>
                            <a:gd name="connsiteX8" fmla="*/ 1272209 w 3464450"/>
                            <a:gd name="connsiteY8" fmla="*/ 190831 h 4746176"/>
                            <a:gd name="connsiteX9" fmla="*/ 2122998 w 3464450"/>
                            <a:gd name="connsiteY9" fmla="*/ 246490 h 4746176"/>
                            <a:gd name="connsiteX10" fmla="*/ 1975236 w 3464450"/>
                            <a:gd name="connsiteY10" fmla="*/ 677081 h 4746176"/>
                            <a:gd name="connsiteX11" fmla="*/ 2437518 w 3464450"/>
                            <a:gd name="connsiteY11" fmla="*/ 840632 h 4746176"/>
                            <a:gd name="connsiteX12" fmla="*/ 2584174 w 3464450"/>
                            <a:gd name="connsiteY12" fmla="*/ 286247 h 4746176"/>
                            <a:gd name="connsiteX13" fmla="*/ 3464450 w 3464450"/>
                            <a:gd name="connsiteY13" fmla="*/ 344110 h 4746176"/>
                            <a:gd name="connsiteX14" fmla="*/ 3261140 w 3464450"/>
                            <a:gd name="connsiteY14" fmla="*/ 1132509 h 4746176"/>
                            <a:gd name="connsiteX15" fmla="*/ 3464450 w 3464450"/>
                            <a:gd name="connsiteY15" fmla="*/ 1244912 h 4746176"/>
                            <a:gd name="connsiteX16" fmla="*/ 3028234 w 3464450"/>
                            <a:gd name="connsiteY16" fmla="*/ 1126762 h 4746176"/>
                            <a:gd name="connsiteX17" fmla="*/ 3088636 w 3464450"/>
                            <a:gd name="connsiteY17" fmla="*/ 4413091 h 4746176"/>
                            <a:gd name="connsiteX18" fmla="*/ 2822713 w 3464450"/>
                            <a:gd name="connsiteY18" fmla="*/ 4548146 h 4746176"/>
                            <a:gd name="connsiteX19" fmla="*/ 2623930 w 3464450"/>
                            <a:gd name="connsiteY19" fmla="*/ 1001864 h 4746176"/>
                            <a:gd name="connsiteX20" fmla="*/ 2250219 w 3464450"/>
                            <a:gd name="connsiteY20" fmla="*/ 866692 h 4746176"/>
                            <a:gd name="connsiteX21" fmla="*/ 2441050 w 3464450"/>
                            <a:gd name="connsiteY21" fmla="*/ 3792772 h 4746176"/>
                            <a:gd name="connsiteX22" fmla="*/ 2093402 w 3464450"/>
                            <a:gd name="connsiteY22" fmla="*/ 3789348 h 4746176"/>
                            <a:gd name="connsiteX23" fmla="*/ 2136582 w 3464450"/>
                            <a:gd name="connsiteY23" fmla="*/ 4594751 h 4746176"/>
                            <a:gd name="connsiteX24" fmla="*/ 1975347 w 3464450"/>
                            <a:gd name="connsiteY24" fmla="*/ 4559521 h 4746176"/>
                            <a:gd name="connsiteX25" fmla="*/ 1879932 w 3464450"/>
                            <a:gd name="connsiteY25" fmla="*/ 4554995 h 4746176"/>
                            <a:gd name="connsiteX26" fmla="*/ 1773317 w 3464450"/>
                            <a:gd name="connsiteY26" fmla="*/ 4556933 h 4746176"/>
                            <a:gd name="connsiteX27" fmla="*/ 1698155 w 3464450"/>
                            <a:gd name="connsiteY27" fmla="*/ 3507627 h 4746176"/>
                            <a:gd name="connsiteX28" fmla="*/ 1332286 w 3464450"/>
                            <a:gd name="connsiteY28" fmla="*/ 3476925 h 4746176"/>
                            <a:gd name="connsiteX29" fmla="*/ 1407381 w 3464450"/>
                            <a:gd name="connsiteY29" fmla="*/ 4731026 h 4746176"/>
                            <a:gd name="connsiteX30" fmla="*/ 1033669 w 3464450"/>
                            <a:gd name="connsiteY30" fmla="*/ 4746176 h 4746176"/>
                            <a:gd name="connsiteX31" fmla="*/ 753275 w 3464450"/>
                            <a:gd name="connsiteY31" fmla="*/ 325172 h 4746176"/>
                            <a:gd name="connsiteX32" fmla="*/ 0 w 3464450"/>
                            <a:gd name="connsiteY32" fmla="*/ 0 h 4746176"/>
                            <a:gd name="connsiteX0" fmla="*/ 0 w 3464450"/>
                            <a:gd name="connsiteY0" fmla="*/ 0 h 4746176"/>
                            <a:gd name="connsiteX1" fmla="*/ 532737 w 3464450"/>
                            <a:gd name="connsiteY1" fmla="*/ 135172 h 4746176"/>
                            <a:gd name="connsiteX2" fmla="*/ 508883 w 3464450"/>
                            <a:gd name="connsiteY2" fmla="*/ 190831 h 4746176"/>
                            <a:gd name="connsiteX3" fmla="*/ 763325 w 3464450"/>
                            <a:gd name="connsiteY3" fmla="*/ 286247 h 4746176"/>
                            <a:gd name="connsiteX4" fmla="*/ 861668 w 3464450"/>
                            <a:gd name="connsiteY4" fmla="*/ 50634 h 4746176"/>
                            <a:gd name="connsiteX5" fmla="*/ 1089329 w 3464450"/>
                            <a:gd name="connsiteY5" fmla="*/ 87464 h 4746176"/>
                            <a:gd name="connsiteX6" fmla="*/ 1001864 w 3464450"/>
                            <a:gd name="connsiteY6" fmla="*/ 270344 h 4746176"/>
                            <a:gd name="connsiteX7" fmla="*/ 1208598 w 3464450"/>
                            <a:gd name="connsiteY7" fmla="*/ 318052 h 4746176"/>
                            <a:gd name="connsiteX8" fmla="*/ 1272209 w 3464450"/>
                            <a:gd name="connsiteY8" fmla="*/ 190831 h 4746176"/>
                            <a:gd name="connsiteX9" fmla="*/ 2122998 w 3464450"/>
                            <a:gd name="connsiteY9" fmla="*/ 246490 h 4746176"/>
                            <a:gd name="connsiteX10" fmla="*/ 1975236 w 3464450"/>
                            <a:gd name="connsiteY10" fmla="*/ 677081 h 4746176"/>
                            <a:gd name="connsiteX11" fmla="*/ 2437518 w 3464450"/>
                            <a:gd name="connsiteY11" fmla="*/ 840632 h 4746176"/>
                            <a:gd name="connsiteX12" fmla="*/ 2584174 w 3464450"/>
                            <a:gd name="connsiteY12" fmla="*/ 286247 h 4746176"/>
                            <a:gd name="connsiteX13" fmla="*/ 3464450 w 3464450"/>
                            <a:gd name="connsiteY13" fmla="*/ 344110 h 4746176"/>
                            <a:gd name="connsiteX14" fmla="*/ 3261140 w 3464450"/>
                            <a:gd name="connsiteY14" fmla="*/ 1132509 h 4746176"/>
                            <a:gd name="connsiteX15" fmla="*/ 3464450 w 3464450"/>
                            <a:gd name="connsiteY15" fmla="*/ 1244912 h 4746176"/>
                            <a:gd name="connsiteX16" fmla="*/ 3028234 w 3464450"/>
                            <a:gd name="connsiteY16" fmla="*/ 1126762 h 4746176"/>
                            <a:gd name="connsiteX17" fmla="*/ 3147503 w 3464450"/>
                            <a:gd name="connsiteY17" fmla="*/ 4426671 h 4746176"/>
                            <a:gd name="connsiteX18" fmla="*/ 2822713 w 3464450"/>
                            <a:gd name="connsiteY18" fmla="*/ 4548146 h 4746176"/>
                            <a:gd name="connsiteX19" fmla="*/ 2623930 w 3464450"/>
                            <a:gd name="connsiteY19" fmla="*/ 1001864 h 4746176"/>
                            <a:gd name="connsiteX20" fmla="*/ 2250219 w 3464450"/>
                            <a:gd name="connsiteY20" fmla="*/ 866692 h 4746176"/>
                            <a:gd name="connsiteX21" fmla="*/ 2441050 w 3464450"/>
                            <a:gd name="connsiteY21" fmla="*/ 3792772 h 4746176"/>
                            <a:gd name="connsiteX22" fmla="*/ 2093402 w 3464450"/>
                            <a:gd name="connsiteY22" fmla="*/ 3789348 h 4746176"/>
                            <a:gd name="connsiteX23" fmla="*/ 2136582 w 3464450"/>
                            <a:gd name="connsiteY23" fmla="*/ 4594751 h 4746176"/>
                            <a:gd name="connsiteX24" fmla="*/ 1975347 w 3464450"/>
                            <a:gd name="connsiteY24" fmla="*/ 4559521 h 4746176"/>
                            <a:gd name="connsiteX25" fmla="*/ 1879932 w 3464450"/>
                            <a:gd name="connsiteY25" fmla="*/ 4554995 h 4746176"/>
                            <a:gd name="connsiteX26" fmla="*/ 1773317 w 3464450"/>
                            <a:gd name="connsiteY26" fmla="*/ 4556933 h 4746176"/>
                            <a:gd name="connsiteX27" fmla="*/ 1698155 w 3464450"/>
                            <a:gd name="connsiteY27" fmla="*/ 3507627 h 4746176"/>
                            <a:gd name="connsiteX28" fmla="*/ 1332286 w 3464450"/>
                            <a:gd name="connsiteY28" fmla="*/ 3476925 h 4746176"/>
                            <a:gd name="connsiteX29" fmla="*/ 1407381 w 3464450"/>
                            <a:gd name="connsiteY29" fmla="*/ 4731026 h 4746176"/>
                            <a:gd name="connsiteX30" fmla="*/ 1033669 w 3464450"/>
                            <a:gd name="connsiteY30" fmla="*/ 4746176 h 4746176"/>
                            <a:gd name="connsiteX31" fmla="*/ 753275 w 3464450"/>
                            <a:gd name="connsiteY31" fmla="*/ 325172 h 4746176"/>
                            <a:gd name="connsiteX32" fmla="*/ 0 w 3464450"/>
                            <a:gd name="connsiteY32" fmla="*/ 0 h 4746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464450" h="4746176">
                              <a:moveTo>
                                <a:pt x="0" y="0"/>
                              </a:moveTo>
                              <a:lnTo>
                                <a:pt x="532737" y="135172"/>
                              </a:lnTo>
                              <a:lnTo>
                                <a:pt x="508883" y="190831"/>
                              </a:lnTo>
                              <a:lnTo>
                                <a:pt x="763325" y="286247"/>
                              </a:lnTo>
                              <a:lnTo>
                                <a:pt x="861668" y="50634"/>
                              </a:lnTo>
                              <a:lnTo>
                                <a:pt x="1089329" y="87464"/>
                              </a:lnTo>
                              <a:lnTo>
                                <a:pt x="1001864" y="270344"/>
                              </a:lnTo>
                              <a:lnTo>
                                <a:pt x="1208598" y="318052"/>
                              </a:lnTo>
                              <a:lnTo>
                                <a:pt x="1272209" y="190831"/>
                              </a:lnTo>
                              <a:lnTo>
                                <a:pt x="2122998" y="246490"/>
                              </a:lnTo>
                              <a:lnTo>
                                <a:pt x="1975236" y="677081"/>
                              </a:lnTo>
                              <a:lnTo>
                                <a:pt x="2437518" y="840632"/>
                              </a:lnTo>
                              <a:lnTo>
                                <a:pt x="2584174" y="286247"/>
                              </a:lnTo>
                              <a:lnTo>
                                <a:pt x="3464450" y="344110"/>
                              </a:lnTo>
                              <a:lnTo>
                                <a:pt x="3261140" y="1132509"/>
                              </a:lnTo>
                              <a:lnTo>
                                <a:pt x="3464450" y="1244912"/>
                              </a:lnTo>
                              <a:lnTo>
                                <a:pt x="3028234" y="1126762"/>
                              </a:lnTo>
                              <a:lnTo>
                                <a:pt x="3147503" y="4426671"/>
                              </a:lnTo>
                              <a:lnTo>
                                <a:pt x="2822713" y="4548146"/>
                              </a:lnTo>
                              <a:lnTo>
                                <a:pt x="2623930" y="1001864"/>
                              </a:lnTo>
                              <a:lnTo>
                                <a:pt x="2250219" y="866692"/>
                              </a:lnTo>
                              <a:lnTo>
                                <a:pt x="2441050" y="3792772"/>
                              </a:lnTo>
                              <a:lnTo>
                                <a:pt x="2093402" y="3789348"/>
                              </a:lnTo>
                              <a:lnTo>
                                <a:pt x="2136582" y="4594751"/>
                              </a:lnTo>
                              <a:lnTo>
                                <a:pt x="1975347" y="4559521"/>
                              </a:lnTo>
                              <a:lnTo>
                                <a:pt x="1879932" y="4554995"/>
                              </a:lnTo>
                              <a:lnTo>
                                <a:pt x="1773317" y="4556933"/>
                              </a:lnTo>
                              <a:lnTo>
                                <a:pt x="1698155" y="3507627"/>
                              </a:lnTo>
                              <a:lnTo>
                                <a:pt x="1332286" y="3476925"/>
                              </a:lnTo>
                              <a:lnTo>
                                <a:pt x="1407381" y="4731026"/>
                              </a:lnTo>
                              <a:lnTo>
                                <a:pt x="1033669" y="4746176"/>
                              </a:lnTo>
                              <a:lnTo>
                                <a:pt x="753275" y="3251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0E8">
                            <a:alpha val="75000"/>
                          </a:srgbClr>
                        </a:solidFill>
                        <a:ln>
                          <a:solidFill>
                            <a:srgbClr val="DA20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25B5C" id="Volný tvar 11" o:spid="_x0000_s1026" style="position:absolute;margin-left:110.6pt;margin-top:44.3pt;width:272.7pt;height:373.7pt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4450,474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" path="m,l532737,135172r-23854,55659l763325,286247,861668,50634r227661,36830l1001864,270344r206734,47708l1272209,190831r850789,55659l1975236,677081r462282,163551l2584174,286247r880276,57863l3261140,1132509r203310,112403l3028234,1126762r119269,3299909l2822713,4548146,2623930,1001864,2250219,866692r190831,2926080l2093402,3789348r43180,805403l1975347,4559521r-95415,-4526l1773317,4556933,1698155,3507627r-365869,-30702l1407381,4731026r-373712,15150l753275,325172,,xe" fillcolor="#da20e8" strokecolor="#da20e8" strokeweight="1pt">
                <v:fill opacity="49087f"/>
                <v:stroke joinstyle="miter"/>
                <v:path arrowok="t" o:connecttype="custom" o:connectlocs="0,0;532592,135167;508745,190824;763117,286236;861434,50632;1089033,87461;1001592,270333;1208269,318040;1271863,190824;2122421,246480;1974699,677054;2436855,840599;2583471,286236;3463508,344097;3260253,1132465;3463508,1244863;3027411,1126718;3146647,4426498;2821945,4547968;2623217,1001825;2249607,866658;2440386,3792623;2092833,3789199;2136001,4594571;1974810,4559342;1879421,4554816;1772835,4556754;1697693,3507490;1331924,3476789;1406998,4730841;1033388,4745990;753070,325159;0,0" o:connectangles="0,0,0,0,0,0,0,0,0,0,0,0,0,0,0,0,0,0,0,0,0,0,0,0,0,0,0,0,0,0,0,0,0"/>
              </v:shape>
            </w:pict>
          </mc:Fallback>
        </mc:AlternateContent>
      </w:r>
      <w:r w:rsidR="002E2F2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703" behindDoc="0" locked="0" layoutInCell="1" allowOverlap="1">
                <wp:simplePos x="0" y="0"/>
                <wp:positionH relativeFrom="column">
                  <wp:posOffset>3689034</wp:posOffset>
                </wp:positionH>
                <wp:positionV relativeFrom="paragraph">
                  <wp:posOffset>1450718</wp:posOffset>
                </wp:positionV>
                <wp:extent cx="324606" cy="2674943"/>
                <wp:effectExtent l="19050" t="19050" r="37465" b="30480"/>
                <wp:wrapNone/>
                <wp:docPr id="7" name="Volný tv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06" cy="2674943"/>
                        </a:xfrm>
                        <a:custGeom>
                          <a:avLst/>
                          <a:gdLst>
                            <a:gd name="connsiteX0" fmla="*/ 0 w 336431"/>
                            <a:gd name="connsiteY0" fmla="*/ 0 h 2691442"/>
                            <a:gd name="connsiteX1" fmla="*/ 198408 w 336431"/>
                            <a:gd name="connsiteY1" fmla="*/ 94891 h 2691442"/>
                            <a:gd name="connsiteX2" fmla="*/ 336431 w 336431"/>
                            <a:gd name="connsiteY2" fmla="*/ 2691442 h 2691442"/>
                            <a:gd name="connsiteX3" fmla="*/ 146649 w 336431"/>
                            <a:gd name="connsiteY3" fmla="*/ 2682816 h 2691442"/>
                            <a:gd name="connsiteX4" fmla="*/ 0 w 336431"/>
                            <a:gd name="connsiteY4" fmla="*/ 0 h 2691442"/>
                            <a:gd name="connsiteX0" fmla="*/ 0 w 336431"/>
                            <a:gd name="connsiteY0" fmla="*/ 0 h 2675584"/>
                            <a:gd name="connsiteX1" fmla="*/ 198408 w 336431"/>
                            <a:gd name="connsiteY1" fmla="*/ 79033 h 2675584"/>
                            <a:gd name="connsiteX2" fmla="*/ 336431 w 336431"/>
                            <a:gd name="connsiteY2" fmla="*/ 2675584 h 2675584"/>
                            <a:gd name="connsiteX3" fmla="*/ 146649 w 336431"/>
                            <a:gd name="connsiteY3" fmla="*/ 2666958 h 2675584"/>
                            <a:gd name="connsiteX4" fmla="*/ 0 w 336431"/>
                            <a:gd name="connsiteY4" fmla="*/ 0 h 2675584"/>
                            <a:gd name="connsiteX0" fmla="*/ 0 w 336431"/>
                            <a:gd name="connsiteY0" fmla="*/ 0 h 2675584"/>
                            <a:gd name="connsiteX1" fmla="*/ 171940 w 336431"/>
                            <a:gd name="connsiteY1" fmla="*/ 153039 h 2675584"/>
                            <a:gd name="connsiteX2" fmla="*/ 336431 w 336431"/>
                            <a:gd name="connsiteY2" fmla="*/ 2675584 h 2675584"/>
                            <a:gd name="connsiteX3" fmla="*/ 146649 w 336431"/>
                            <a:gd name="connsiteY3" fmla="*/ 2666958 h 2675584"/>
                            <a:gd name="connsiteX4" fmla="*/ 0 w 336431"/>
                            <a:gd name="connsiteY4" fmla="*/ 0 h 2675584"/>
                            <a:gd name="connsiteX0" fmla="*/ 0 w 336431"/>
                            <a:gd name="connsiteY0" fmla="*/ 0 h 2675584"/>
                            <a:gd name="connsiteX1" fmla="*/ 208996 w 336431"/>
                            <a:gd name="connsiteY1" fmla="*/ 79032 h 2675584"/>
                            <a:gd name="connsiteX2" fmla="*/ 336431 w 336431"/>
                            <a:gd name="connsiteY2" fmla="*/ 2675584 h 2675584"/>
                            <a:gd name="connsiteX3" fmla="*/ 146649 w 336431"/>
                            <a:gd name="connsiteY3" fmla="*/ 2666958 h 2675584"/>
                            <a:gd name="connsiteX4" fmla="*/ 0 w 336431"/>
                            <a:gd name="connsiteY4" fmla="*/ 0 h 2675584"/>
                            <a:gd name="connsiteX0" fmla="*/ 0 w 336431"/>
                            <a:gd name="connsiteY0" fmla="*/ 0 h 2675584"/>
                            <a:gd name="connsiteX1" fmla="*/ 208996 w 336431"/>
                            <a:gd name="connsiteY1" fmla="*/ 79032 h 2675584"/>
                            <a:gd name="connsiteX2" fmla="*/ 336431 w 336431"/>
                            <a:gd name="connsiteY2" fmla="*/ 2675584 h 2675584"/>
                            <a:gd name="connsiteX3" fmla="*/ 151942 w 336431"/>
                            <a:gd name="connsiteY3" fmla="*/ 2645812 h 2675584"/>
                            <a:gd name="connsiteX4" fmla="*/ 0 w 336431"/>
                            <a:gd name="connsiteY4" fmla="*/ 0 h 2675584"/>
                            <a:gd name="connsiteX0" fmla="*/ 0 w 336431"/>
                            <a:gd name="connsiteY0" fmla="*/ 0 h 2675584"/>
                            <a:gd name="connsiteX1" fmla="*/ 208996 w 336431"/>
                            <a:gd name="connsiteY1" fmla="*/ 79032 h 2675584"/>
                            <a:gd name="connsiteX2" fmla="*/ 336431 w 336431"/>
                            <a:gd name="connsiteY2" fmla="*/ 2675584 h 2675584"/>
                            <a:gd name="connsiteX3" fmla="*/ 151942 w 336431"/>
                            <a:gd name="connsiteY3" fmla="*/ 2645812 h 2675584"/>
                            <a:gd name="connsiteX4" fmla="*/ 0 w 336431"/>
                            <a:gd name="connsiteY4" fmla="*/ 0 h 2675584"/>
                            <a:gd name="connsiteX0" fmla="*/ 0 w 297102"/>
                            <a:gd name="connsiteY0" fmla="*/ 0 h 2625089"/>
                            <a:gd name="connsiteX1" fmla="*/ 169667 w 297102"/>
                            <a:gd name="connsiteY1" fmla="*/ 28537 h 2625089"/>
                            <a:gd name="connsiteX2" fmla="*/ 297102 w 297102"/>
                            <a:gd name="connsiteY2" fmla="*/ 2625089 h 2625089"/>
                            <a:gd name="connsiteX3" fmla="*/ 112613 w 297102"/>
                            <a:gd name="connsiteY3" fmla="*/ 2595317 h 2625089"/>
                            <a:gd name="connsiteX4" fmla="*/ 0 w 297102"/>
                            <a:gd name="connsiteY4" fmla="*/ 0 h 2625089"/>
                            <a:gd name="connsiteX0" fmla="*/ 0 w 313963"/>
                            <a:gd name="connsiteY0" fmla="*/ 0 h 2675589"/>
                            <a:gd name="connsiteX1" fmla="*/ 186528 w 313963"/>
                            <a:gd name="connsiteY1" fmla="*/ 79037 h 2675589"/>
                            <a:gd name="connsiteX2" fmla="*/ 313963 w 313963"/>
                            <a:gd name="connsiteY2" fmla="*/ 2675589 h 2675589"/>
                            <a:gd name="connsiteX3" fmla="*/ 129474 w 313963"/>
                            <a:gd name="connsiteY3" fmla="*/ 2645817 h 2675589"/>
                            <a:gd name="connsiteX4" fmla="*/ 0 w 313963"/>
                            <a:gd name="connsiteY4" fmla="*/ 0 h 2675589"/>
                            <a:gd name="connsiteX0" fmla="*/ 0 w 313963"/>
                            <a:gd name="connsiteY0" fmla="*/ 0 h 2675589"/>
                            <a:gd name="connsiteX1" fmla="*/ 186528 w 313963"/>
                            <a:gd name="connsiteY1" fmla="*/ 79037 h 2675589"/>
                            <a:gd name="connsiteX2" fmla="*/ 313963 w 313963"/>
                            <a:gd name="connsiteY2" fmla="*/ 2675589 h 2675589"/>
                            <a:gd name="connsiteX3" fmla="*/ 135100 w 313963"/>
                            <a:gd name="connsiteY3" fmla="*/ 2657041 h 2675589"/>
                            <a:gd name="connsiteX4" fmla="*/ 0 w 313963"/>
                            <a:gd name="connsiteY4" fmla="*/ 0 h 2675589"/>
                            <a:gd name="connsiteX0" fmla="*/ 0 w 325216"/>
                            <a:gd name="connsiteY0" fmla="*/ 0 h 2675589"/>
                            <a:gd name="connsiteX1" fmla="*/ 197781 w 325216"/>
                            <a:gd name="connsiteY1" fmla="*/ 79037 h 2675589"/>
                            <a:gd name="connsiteX2" fmla="*/ 325216 w 325216"/>
                            <a:gd name="connsiteY2" fmla="*/ 2675589 h 2675589"/>
                            <a:gd name="connsiteX3" fmla="*/ 146353 w 325216"/>
                            <a:gd name="connsiteY3" fmla="*/ 2657041 h 2675589"/>
                            <a:gd name="connsiteX4" fmla="*/ 0 w 325216"/>
                            <a:gd name="connsiteY4" fmla="*/ 0 h 2675589"/>
                            <a:gd name="connsiteX0" fmla="*/ 0 w 325216"/>
                            <a:gd name="connsiteY0" fmla="*/ 0 h 2675589"/>
                            <a:gd name="connsiteX1" fmla="*/ 147179 w 325216"/>
                            <a:gd name="connsiteY1" fmla="*/ 107096 h 2675589"/>
                            <a:gd name="connsiteX2" fmla="*/ 325216 w 325216"/>
                            <a:gd name="connsiteY2" fmla="*/ 2675589 h 2675589"/>
                            <a:gd name="connsiteX3" fmla="*/ 146353 w 325216"/>
                            <a:gd name="connsiteY3" fmla="*/ 2657041 h 2675589"/>
                            <a:gd name="connsiteX4" fmla="*/ 0 w 325216"/>
                            <a:gd name="connsiteY4" fmla="*/ 0 h 2675589"/>
                            <a:gd name="connsiteX0" fmla="*/ 0 w 325216"/>
                            <a:gd name="connsiteY0" fmla="*/ 0 h 2675589"/>
                            <a:gd name="connsiteX1" fmla="*/ 192159 w 325216"/>
                            <a:gd name="connsiteY1" fmla="*/ 79037 h 2675589"/>
                            <a:gd name="connsiteX2" fmla="*/ 325216 w 325216"/>
                            <a:gd name="connsiteY2" fmla="*/ 2675589 h 2675589"/>
                            <a:gd name="connsiteX3" fmla="*/ 146353 w 325216"/>
                            <a:gd name="connsiteY3" fmla="*/ 2657041 h 2675589"/>
                            <a:gd name="connsiteX4" fmla="*/ 0 w 325216"/>
                            <a:gd name="connsiteY4" fmla="*/ 0 h 26755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5216" h="2675589">
                              <a:moveTo>
                                <a:pt x="0" y="0"/>
                              </a:moveTo>
                              <a:lnTo>
                                <a:pt x="192159" y="79037"/>
                              </a:lnTo>
                              <a:lnTo>
                                <a:pt x="325216" y="2675589"/>
                              </a:lnTo>
                              <a:lnTo>
                                <a:pt x="146353" y="26570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75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4BA3" id="Volný tvar 7" o:spid="_x0000_s1026" style="position:absolute;margin-left:290.5pt;margin-top:114.25pt;width:25.55pt;height:210.65pt;z-index:25168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5216,267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" path="m,l192159,79037,325216,2675589,146353,2657041,,xe" fillcolor="#5b9bd5 [3204]" strokecolor="#1f4d78 [1604]" strokeweight="2pt">
                <v:fill opacity="49087f"/>
                <v:stroke joinstyle="miter"/>
                <v:path arrowok="t" o:connecttype="custom" o:connectlocs="0,0;191799,79018;324606,2674943;146078,2656399;0,0" o:connectangles="0,0,0,0,0"/>
              </v:shape>
            </w:pict>
          </mc:Fallback>
        </mc:AlternateContent>
      </w:r>
      <w:r w:rsidR="002E2F2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927840</wp:posOffset>
                </wp:positionV>
                <wp:extent cx="413385" cy="937895"/>
                <wp:effectExtent l="19050" t="19050" r="24765" b="33655"/>
                <wp:wrapNone/>
                <wp:docPr id="12" name="Volný tv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937895"/>
                        </a:xfrm>
                        <a:custGeom>
                          <a:avLst/>
                          <a:gdLst>
                            <a:gd name="connsiteX0" fmla="*/ 198782 w 413467"/>
                            <a:gd name="connsiteY0" fmla="*/ 0 h 938254"/>
                            <a:gd name="connsiteX1" fmla="*/ 413467 w 413467"/>
                            <a:gd name="connsiteY1" fmla="*/ 23854 h 938254"/>
                            <a:gd name="connsiteX2" fmla="*/ 214685 w 413467"/>
                            <a:gd name="connsiteY2" fmla="*/ 938254 h 938254"/>
                            <a:gd name="connsiteX3" fmla="*/ 0 w 413467"/>
                            <a:gd name="connsiteY3" fmla="*/ 874643 h 938254"/>
                            <a:gd name="connsiteX4" fmla="*/ 198782 w 413467"/>
                            <a:gd name="connsiteY4" fmla="*/ 0 h 938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3467" h="938254">
                              <a:moveTo>
                                <a:pt x="198782" y="0"/>
                              </a:moveTo>
                              <a:lnTo>
                                <a:pt x="413467" y="23854"/>
                              </a:lnTo>
                              <a:lnTo>
                                <a:pt x="214685" y="938254"/>
                              </a:lnTo>
                              <a:lnTo>
                                <a:pt x="0" y="874643"/>
                              </a:lnTo>
                              <a:lnTo>
                                <a:pt x="1987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75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4D4E8" id="Volný tvar 12" o:spid="_x0000_s1026" style="position:absolute;margin-left:383.95pt;margin-top:73.05pt;width:32.55pt;height:7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3467,93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" path="m198782,l413467,23854,214685,938254,,874643,198782,xe" fillcolor="#5b9bd5 [3204]" strokecolor="#1f4d78 [1604]" strokeweight="2pt">
                <v:fill opacity="49087f"/>
                <v:stroke joinstyle="miter"/>
                <v:path arrowok="t" o:connecttype="custom" o:connectlocs="198743,0;413385,23845;214642,937895;0,874308;198743,0" o:connectangles="0,0,0,0,0"/>
              </v:shape>
            </w:pict>
          </mc:Fallback>
        </mc:AlternateContent>
      </w:r>
      <w:r w:rsidR="002E2F2F">
        <w:rPr>
          <w:noProof/>
          <w:lang w:eastAsia="cs-CZ"/>
        </w:rPr>
        <w:drawing>
          <wp:inline distT="0" distB="0" distL="0" distR="0">
            <wp:extent cx="8892540" cy="5669280"/>
            <wp:effectExtent l="0" t="0" r="381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mol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4C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894BD" wp14:editId="7EBF06D3">
                <wp:simplePos x="0" y="0"/>
                <wp:positionH relativeFrom="rightMargin">
                  <wp:align>left</wp:align>
                </wp:positionH>
                <wp:positionV relativeFrom="paragraph">
                  <wp:posOffset>4638363</wp:posOffset>
                </wp:positionV>
                <wp:extent cx="327660" cy="1017390"/>
                <wp:effectExtent l="0" t="0" r="15240" b="1143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01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F59" w:rsidRDefault="00A72150" w:rsidP="00BC4F59">
                            <w:pPr>
                              <w:jc w:val="center"/>
                            </w:pPr>
                            <w:r>
                              <w:t xml:space="preserve">PŘÍLOHA č. </w:t>
                            </w:r>
                            <w:r w:rsidR="002B2382">
                              <w:t>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94BD" id="Textové pole 2" o:spid="_x0000_s1030" type="#_x0000_t202" style="position:absolute;margin-left:0;margin-top:365.25pt;width:25.8pt;height:80.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">
                <v:textbox style="layout-flow:vertical">
                  <w:txbxContent>
                    <w:p w:rsidR="00BC4F59" w:rsidRDefault="00A72150" w:rsidP="00BC4F59">
                      <w:pPr>
                        <w:jc w:val="center"/>
                      </w:pPr>
                      <w:r>
                        <w:t xml:space="preserve">PŘÍLOHA č. </w:t>
                      </w:r>
                      <w:r w:rsidR="002B2382"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A4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EE2E60" wp14:editId="75760033">
                <wp:simplePos x="0" y="0"/>
                <wp:positionH relativeFrom="column">
                  <wp:posOffset>1404492</wp:posOffset>
                </wp:positionH>
                <wp:positionV relativeFrom="paragraph">
                  <wp:posOffset>541299</wp:posOffset>
                </wp:positionV>
                <wp:extent cx="6728383" cy="4139565"/>
                <wp:effectExtent l="38100" t="38100" r="34925" b="51435"/>
                <wp:wrapNone/>
                <wp:docPr id="4" name="Volný tvar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728383" cy="4139565"/>
                        </a:xfrm>
                        <a:custGeom>
                          <a:avLst/>
                          <a:gdLst>
                            <a:gd name="connsiteX0" fmla="*/ 6096000 w 6667500"/>
                            <a:gd name="connsiteY0" fmla="*/ 1819275 h 4076700"/>
                            <a:gd name="connsiteX1" fmla="*/ 6248400 w 6667500"/>
                            <a:gd name="connsiteY1" fmla="*/ 866775 h 4076700"/>
                            <a:gd name="connsiteX2" fmla="*/ 6219825 w 6667500"/>
                            <a:gd name="connsiteY2" fmla="*/ 514350 h 4076700"/>
                            <a:gd name="connsiteX3" fmla="*/ 1276350 w 6667500"/>
                            <a:gd name="connsiteY3" fmla="*/ 209550 h 4076700"/>
                            <a:gd name="connsiteX4" fmla="*/ 1200150 w 6667500"/>
                            <a:gd name="connsiteY4" fmla="*/ 323850 h 4076700"/>
                            <a:gd name="connsiteX5" fmla="*/ 0 w 6667500"/>
                            <a:gd name="connsiteY5" fmla="*/ 0 h 4076700"/>
                            <a:gd name="connsiteX6" fmla="*/ 142875 w 6667500"/>
                            <a:gd name="connsiteY6" fmla="*/ 2428875 h 4076700"/>
                            <a:gd name="connsiteX7" fmla="*/ 219075 w 6667500"/>
                            <a:gd name="connsiteY7" fmla="*/ 3314700 h 4076700"/>
                            <a:gd name="connsiteX8" fmla="*/ 590550 w 6667500"/>
                            <a:gd name="connsiteY8" fmla="*/ 3324225 h 4076700"/>
                            <a:gd name="connsiteX9" fmla="*/ 4981575 w 6667500"/>
                            <a:gd name="connsiteY9" fmla="*/ 3838575 h 4076700"/>
                            <a:gd name="connsiteX10" fmla="*/ 6048375 w 6667500"/>
                            <a:gd name="connsiteY10" fmla="*/ 4076700 h 4076700"/>
                            <a:gd name="connsiteX11" fmla="*/ 6667500 w 6667500"/>
                            <a:gd name="connsiteY11" fmla="*/ 3467100 h 4076700"/>
                            <a:gd name="connsiteX0" fmla="*/ 6096000 w 6638692"/>
                            <a:gd name="connsiteY0" fmla="*/ 1819275 h 4076700"/>
                            <a:gd name="connsiteX1" fmla="*/ 6248400 w 6638692"/>
                            <a:gd name="connsiteY1" fmla="*/ 866775 h 4076700"/>
                            <a:gd name="connsiteX2" fmla="*/ 6219825 w 6638692"/>
                            <a:gd name="connsiteY2" fmla="*/ 514350 h 4076700"/>
                            <a:gd name="connsiteX3" fmla="*/ 1276350 w 6638692"/>
                            <a:gd name="connsiteY3" fmla="*/ 209550 h 4076700"/>
                            <a:gd name="connsiteX4" fmla="*/ 1200150 w 6638692"/>
                            <a:gd name="connsiteY4" fmla="*/ 323850 h 4076700"/>
                            <a:gd name="connsiteX5" fmla="*/ 0 w 6638692"/>
                            <a:gd name="connsiteY5" fmla="*/ 0 h 4076700"/>
                            <a:gd name="connsiteX6" fmla="*/ 142875 w 6638692"/>
                            <a:gd name="connsiteY6" fmla="*/ 2428875 h 4076700"/>
                            <a:gd name="connsiteX7" fmla="*/ 219075 w 6638692"/>
                            <a:gd name="connsiteY7" fmla="*/ 3314700 h 4076700"/>
                            <a:gd name="connsiteX8" fmla="*/ 590550 w 6638692"/>
                            <a:gd name="connsiteY8" fmla="*/ 3324225 h 4076700"/>
                            <a:gd name="connsiteX9" fmla="*/ 4981575 w 6638692"/>
                            <a:gd name="connsiteY9" fmla="*/ 3838575 h 4076700"/>
                            <a:gd name="connsiteX10" fmla="*/ 6048375 w 6638692"/>
                            <a:gd name="connsiteY10" fmla="*/ 4076700 h 4076700"/>
                            <a:gd name="connsiteX11" fmla="*/ 6638692 w 6638692"/>
                            <a:gd name="connsiteY11" fmla="*/ 3503121 h 4076700"/>
                            <a:gd name="connsiteX0" fmla="*/ 6096000 w 6624287"/>
                            <a:gd name="connsiteY0" fmla="*/ 1819275 h 4076700"/>
                            <a:gd name="connsiteX1" fmla="*/ 6248400 w 6624287"/>
                            <a:gd name="connsiteY1" fmla="*/ 866775 h 4076700"/>
                            <a:gd name="connsiteX2" fmla="*/ 6219825 w 6624287"/>
                            <a:gd name="connsiteY2" fmla="*/ 514350 h 4076700"/>
                            <a:gd name="connsiteX3" fmla="*/ 1276350 w 6624287"/>
                            <a:gd name="connsiteY3" fmla="*/ 209550 h 4076700"/>
                            <a:gd name="connsiteX4" fmla="*/ 1200150 w 6624287"/>
                            <a:gd name="connsiteY4" fmla="*/ 323850 h 4076700"/>
                            <a:gd name="connsiteX5" fmla="*/ 0 w 6624287"/>
                            <a:gd name="connsiteY5" fmla="*/ 0 h 4076700"/>
                            <a:gd name="connsiteX6" fmla="*/ 142875 w 6624287"/>
                            <a:gd name="connsiteY6" fmla="*/ 2428875 h 4076700"/>
                            <a:gd name="connsiteX7" fmla="*/ 219075 w 6624287"/>
                            <a:gd name="connsiteY7" fmla="*/ 3314700 h 4076700"/>
                            <a:gd name="connsiteX8" fmla="*/ 590550 w 6624287"/>
                            <a:gd name="connsiteY8" fmla="*/ 3324225 h 4076700"/>
                            <a:gd name="connsiteX9" fmla="*/ 4981575 w 6624287"/>
                            <a:gd name="connsiteY9" fmla="*/ 3838575 h 4076700"/>
                            <a:gd name="connsiteX10" fmla="*/ 6048375 w 6624287"/>
                            <a:gd name="connsiteY10" fmla="*/ 4076700 h 4076700"/>
                            <a:gd name="connsiteX11" fmla="*/ 6624287 w 6624287"/>
                            <a:gd name="connsiteY11" fmla="*/ 3524734 h 407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624287" h="4076700">
                              <a:moveTo>
                                <a:pt x="6096000" y="1819275"/>
                              </a:moveTo>
                              <a:lnTo>
                                <a:pt x="6248400" y="866775"/>
                              </a:lnTo>
                              <a:lnTo>
                                <a:pt x="6219825" y="514350"/>
                              </a:lnTo>
                              <a:lnTo>
                                <a:pt x="1276350" y="209550"/>
                              </a:lnTo>
                              <a:lnTo>
                                <a:pt x="1200150" y="323850"/>
                              </a:lnTo>
                              <a:lnTo>
                                <a:pt x="0" y="0"/>
                              </a:lnTo>
                              <a:lnTo>
                                <a:pt x="142875" y="2428875"/>
                              </a:lnTo>
                              <a:lnTo>
                                <a:pt x="219075" y="3314700"/>
                              </a:lnTo>
                              <a:lnTo>
                                <a:pt x="590550" y="3324225"/>
                              </a:lnTo>
                              <a:lnTo>
                                <a:pt x="4981575" y="3838575"/>
                              </a:lnTo>
                              <a:lnTo>
                                <a:pt x="6048375" y="4076700"/>
                              </a:lnTo>
                              <a:lnTo>
                                <a:pt x="6624287" y="3524734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3F81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BA48" id="Volný tvar 4" o:spid="_x0000_s1026" style="position:absolute;margin-left:110.6pt;margin-top:42.6pt;width:529.8pt;height:32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24287,407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" path="m6096000,1819275l6248400,866775,6219825,514350,1276350,209550r-76200,114300l,,142875,2428875r76200,885825l590550,3324225r4391025,514350l6048375,4076700r575912,-551966e" filled="f" strokecolor="#93f818" strokeweight="4pt">
                <v:stroke joinstyle="miter"/>
                <v:path arrowok="t" o:connecttype="custom" o:connectlocs="6191794,1847329;6346589,880141;6317565,522282;1296407,212781;1219010,328844;0,0;145120,2466330;222518,3365815;599830,3375486;5059857,3897768;6143421,4139565;6728383,3579087" o:connectangles="0,0,0,0,0,0,0,0,0,0,0,0"/>
                <o:lock v:ext="edit" aspectratio="t"/>
              </v:shape>
            </w:pict>
          </mc:Fallback>
        </mc:AlternateContent>
      </w:r>
    </w:p>
    <w:sectPr w:rsidR="00B245A4" w:rsidSect="00424A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0B3" w:rsidRDefault="009320B3" w:rsidP="00BC4F59">
      <w:pPr>
        <w:spacing w:after="0" w:line="240" w:lineRule="auto"/>
      </w:pPr>
      <w:r>
        <w:separator/>
      </w:r>
    </w:p>
  </w:endnote>
  <w:endnote w:type="continuationSeparator" w:id="0">
    <w:p w:rsidR="009320B3" w:rsidRDefault="009320B3" w:rsidP="00BC4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0B3" w:rsidRDefault="009320B3" w:rsidP="00BC4F59">
      <w:pPr>
        <w:spacing w:after="0" w:line="240" w:lineRule="auto"/>
      </w:pPr>
      <w:r>
        <w:separator/>
      </w:r>
    </w:p>
  </w:footnote>
  <w:footnote w:type="continuationSeparator" w:id="0">
    <w:p w:rsidR="009320B3" w:rsidRDefault="009320B3" w:rsidP="00BC4F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A4F"/>
    <w:rsid w:val="00041012"/>
    <w:rsid w:val="00104EEF"/>
    <w:rsid w:val="00195CE1"/>
    <w:rsid w:val="002B2382"/>
    <w:rsid w:val="002E2F2F"/>
    <w:rsid w:val="003A5712"/>
    <w:rsid w:val="00424A4F"/>
    <w:rsid w:val="00483256"/>
    <w:rsid w:val="005158B6"/>
    <w:rsid w:val="008576FD"/>
    <w:rsid w:val="008B1092"/>
    <w:rsid w:val="009320B3"/>
    <w:rsid w:val="00A72150"/>
    <w:rsid w:val="00B03F0D"/>
    <w:rsid w:val="00B245A4"/>
    <w:rsid w:val="00BC4F59"/>
    <w:rsid w:val="00DF6E79"/>
    <w:rsid w:val="00E1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43F56-3540-4678-8633-E79A2AA6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158B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C4F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4F59"/>
  </w:style>
  <w:style w:type="paragraph" w:styleId="Zpat">
    <w:name w:val="footer"/>
    <w:basedOn w:val="Normln"/>
    <w:link w:val="ZpatChar"/>
    <w:uiPriority w:val="99"/>
    <w:unhideWhenUsed/>
    <w:rsid w:val="00BC4F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4F59"/>
  </w:style>
  <w:style w:type="paragraph" w:styleId="Textbubliny">
    <w:name w:val="Balloon Text"/>
    <w:basedOn w:val="Normln"/>
    <w:link w:val="TextbublinyChar"/>
    <w:uiPriority w:val="99"/>
    <w:semiHidden/>
    <w:unhideWhenUsed/>
    <w:rsid w:val="00A72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21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DAFFC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F0CF0B2C</Template>
  <TotalTime>0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Fidler Jiří</cp:lastModifiedBy>
  <cp:revision>2</cp:revision>
  <cp:lastPrinted>2018-05-09T07:13:00Z</cp:lastPrinted>
  <dcterms:created xsi:type="dcterms:W3CDTF">2018-05-09T07:42:00Z</dcterms:created>
  <dcterms:modified xsi:type="dcterms:W3CDTF">2018-05-09T07:42:00Z</dcterms:modified>
</cp:coreProperties>
</file>